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C92B9" w14:textId="77777777" w:rsidR="000B7198" w:rsidRPr="00C6462C" w:rsidRDefault="000B7198" w:rsidP="007A4E53">
      <w:pPr>
        <w:spacing w:before="0" w:line="288" w:lineRule="auto"/>
        <w:rPr>
          <w:rFonts w:ascii="Arial Nova Light" w:hAnsi="Arial Nova Light" w:cstheme="majorHAnsi"/>
          <w:b/>
          <w:smallCaps/>
          <w:color w:val="404041"/>
          <w:sz w:val="24"/>
        </w:rPr>
      </w:pPr>
    </w:p>
    <w:p w14:paraId="23C5744A" w14:textId="56E3FD65" w:rsidR="000B7198" w:rsidRPr="00D97F78" w:rsidRDefault="000B7198" w:rsidP="007A4E53">
      <w:pPr>
        <w:pBdr>
          <w:left w:val="single" w:sz="4" w:space="4" w:color="auto"/>
        </w:pBdr>
        <w:spacing w:before="0" w:line="288" w:lineRule="auto"/>
        <w:rPr>
          <w:rFonts w:ascii="Arial Nova Light" w:hAnsi="Arial Nova Light" w:cstheme="majorHAnsi"/>
          <w:b/>
          <w:smallCaps/>
          <w:color w:val="2F5496" w:themeColor="accent1" w:themeShade="BF"/>
          <w:sz w:val="24"/>
        </w:rPr>
      </w:pPr>
      <w:r w:rsidRPr="00D97F78">
        <w:rPr>
          <w:rFonts w:ascii="Arial Nova Light" w:hAnsi="Arial Nova Light" w:cstheme="majorHAnsi"/>
          <w:b/>
          <w:smallCaps/>
          <w:color w:val="2F5496" w:themeColor="accent1" w:themeShade="BF"/>
          <w:sz w:val="24"/>
        </w:rPr>
        <w:t>MEMÓRIA DESCRITIVA</w:t>
      </w:r>
    </w:p>
    <w:p w14:paraId="690AED62" w14:textId="77777777" w:rsidR="000B7198" w:rsidRPr="00C6462C" w:rsidRDefault="000B7198" w:rsidP="007A4E53">
      <w:pPr>
        <w:spacing w:before="0" w:line="288" w:lineRule="auto"/>
        <w:rPr>
          <w:rFonts w:ascii="Arial Nova Light" w:hAnsi="Arial Nova Light" w:cstheme="majorHAnsi"/>
          <w:b/>
          <w:smallCaps/>
          <w:color w:val="404041"/>
          <w:sz w:val="24"/>
        </w:rPr>
      </w:pPr>
    </w:p>
    <w:p w14:paraId="6341B2C6" w14:textId="77777777" w:rsidR="000B7198" w:rsidRPr="00C6462C" w:rsidRDefault="000B7198" w:rsidP="007A4E53">
      <w:pPr>
        <w:pBdr>
          <w:left w:val="single" w:sz="4" w:space="4" w:color="auto"/>
        </w:pBdr>
        <w:spacing w:before="0" w:line="288" w:lineRule="auto"/>
        <w:jc w:val="left"/>
        <w:rPr>
          <w:rFonts w:ascii="Arial Nova Light" w:hAnsi="Arial Nova Light" w:cstheme="majorHAnsi"/>
          <w:b/>
          <w:smallCaps/>
          <w:color w:val="404041"/>
          <w:sz w:val="24"/>
        </w:rPr>
      </w:pPr>
      <w:r w:rsidRPr="00C6462C">
        <w:rPr>
          <w:rFonts w:ascii="Arial Nova Light" w:hAnsi="Arial Nova Light" w:cstheme="majorHAnsi"/>
          <w:b/>
          <w:smallCaps/>
          <w:color w:val="404041"/>
          <w:sz w:val="24"/>
        </w:rPr>
        <w:t xml:space="preserve">Nome da operação    </w:t>
      </w:r>
    </w:p>
    <w:p w14:paraId="6A743E87" w14:textId="77777777" w:rsidR="000B7198" w:rsidRPr="00C6462C" w:rsidRDefault="000B7198" w:rsidP="007A4E53">
      <w:pPr>
        <w:pBdr>
          <w:left w:val="single" w:sz="4" w:space="4" w:color="auto"/>
        </w:pBdr>
        <w:spacing w:before="0" w:line="288" w:lineRule="auto"/>
        <w:jc w:val="left"/>
        <w:rPr>
          <w:rFonts w:ascii="Arial Nova Light" w:hAnsi="Arial Nova Light" w:cstheme="majorHAnsi"/>
          <w:b/>
          <w:smallCaps/>
          <w:color w:val="404041"/>
          <w:sz w:val="24"/>
        </w:rPr>
      </w:pPr>
      <w:r w:rsidRPr="00C6462C">
        <w:rPr>
          <w:rFonts w:ascii="Arial Nova Light" w:hAnsi="Arial Nova Light" w:cstheme="majorHAnsi"/>
          <w:b/>
          <w:smallCaps/>
          <w:color w:val="404041"/>
          <w:sz w:val="24"/>
        </w:rPr>
        <w:t xml:space="preserve">beneficiário  </w:t>
      </w:r>
    </w:p>
    <w:p w14:paraId="088FB0C4" w14:textId="77777777" w:rsidR="000B7198" w:rsidRPr="00C6462C" w:rsidRDefault="000B7198" w:rsidP="007A4E53">
      <w:pPr>
        <w:pBdr>
          <w:left w:val="single" w:sz="4" w:space="4" w:color="auto"/>
        </w:pBdr>
        <w:spacing w:before="0" w:line="288" w:lineRule="auto"/>
        <w:rPr>
          <w:rFonts w:ascii="Arial Nova Light" w:hAnsi="Arial Nova Light" w:cstheme="majorHAnsi"/>
          <w:b/>
          <w:smallCaps/>
          <w:color w:val="404041"/>
          <w:sz w:val="24"/>
        </w:rPr>
      </w:pPr>
      <w:proofErr w:type="spellStart"/>
      <w:r w:rsidRPr="00C6462C">
        <w:rPr>
          <w:rFonts w:ascii="Arial Nova Light" w:hAnsi="Arial Nova Light" w:cstheme="majorHAnsi"/>
          <w:b/>
          <w:smallCaps/>
          <w:color w:val="404041"/>
          <w:sz w:val="24"/>
        </w:rPr>
        <w:t>nif</w:t>
      </w:r>
      <w:proofErr w:type="spellEnd"/>
      <w:r w:rsidRPr="00C6462C">
        <w:rPr>
          <w:rFonts w:ascii="Arial Nova Light" w:hAnsi="Arial Nova Light" w:cstheme="majorHAnsi"/>
          <w:b/>
          <w:smallCaps/>
          <w:color w:val="404041"/>
          <w:sz w:val="24"/>
        </w:rPr>
        <w:t>/</w:t>
      </w:r>
      <w:proofErr w:type="spellStart"/>
      <w:r w:rsidRPr="00C6462C">
        <w:rPr>
          <w:rFonts w:ascii="Arial Nova Light" w:hAnsi="Arial Nova Light" w:cstheme="majorHAnsi"/>
          <w:b/>
          <w:smallCaps/>
          <w:color w:val="404041"/>
          <w:sz w:val="24"/>
        </w:rPr>
        <w:t>nipc</w:t>
      </w:r>
      <w:proofErr w:type="spellEnd"/>
    </w:p>
    <w:p w14:paraId="0B7CFC04" w14:textId="77777777" w:rsidR="000B7198" w:rsidRPr="00C6462C" w:rsidRDefault="000B7198" w:rsidP="007A4E53">
      <w:pPr>
        <w:pBdr>
          <w:left w:val="single" w:sz="4" w:space="4" w:color="auto"/>
        </w:pBdr>
        <w:spacing w:before="0" w:line="288" w:lineRule="auto"/>
        <w:rPr>
          <w:rFonts w:ascii="Arial Nova Light" w:hAnsi="Arial Nova Light" w:cstheme="majorHAnsi"/>
          <w:b/>
          <w:smallCaps/>
          <w:color w:val="404041"/>
          <w:sz w:val="24"/>
        </w:rPr>
      </w:pPr>
      <w:proofErr w:type="spellStart"/>
      <w:r w:rsidRPr="00C6462C">
        <w:rPr>
          <w:rFonts w:ascii="Arial Nova Light" w:hAnsi="Arial Nova Light" w:cstheme="majorHAnsi"/>
          <w:b/>
          <w:smallCaps/>
          <w:color w:val="404041"/>
          <w:sz w:val="24"/>
        </w:rPr>
        <w:t>nifap</w:t>
      </w:r>
      <w:proofErr w:type="spellEnd"/>
      <w:r w:rsidRPr="00C6462C">
        <w:rPr>
          <w:rFonts w:ascii="Arial Nova Light" w:hAnsi="Arial Nova Light" w:cstheme="majorHAnsi"/>
          <w:b/>
          <w:smallCaps/>
          <w:color w:val="404041"/>
          <w:sz w:val="24"/>
        </w:rPr>
        <w:t xml:space="preserve">  </w:t>
      </w:r>
    </w:p>
    <w:p w14:paraId="54DCCA64" w14:textId="77777777" w:rsidR="000B7198" w:rsidRPr="00C6462C" w:rsidRDefault="000B7198" w:rsidP="007A4E53">
      <w:pPr>
        <w:spacing w:before="0" w:line="288" w:lineRule="auto"/>
        <w:rPr>
          <w:rFonts w:ascii="Arial Nova Light" w:hAnsi="Arial Nova Light" w:cstheme="majorHAnsi"/>
          <w:b/>
          <w:smallCaps/>
          <w:color w:val="404041"/>
          <w:sz w:val="24"/>
        </w:rPr>
      </w:pPr>
    </w:p>
    <w:p w14:paraId="59157B24" w14:textId="5CF6DDA1" w:rsidR="00C6462C" w:rsidRPr="00D97F78" w:rsidRDefault="00C6462C" w:rsidP="007A4E53">
      <w:pPr>
        <w:pStyle w:val="COVERLAB1"/>
        <w:numPr>
          <w:ilvl w:val="0"/>
          <w:numId w:val="44"/>
        </w:numPr>
        <w:spacing w:before="0" w:after="120" w:line="288" w:lineRule="auto"/>
        <w:rPr>
          <w:rStyle w:val="TextodoMarcadordePosio"/>
          <w:rFonts w:ascii="Arial Nova Light" w:hAnsi="Arial Nova Light" w:cstheme="majorHAnsi"/>
          <w:b/>
          <w:bCs/>
          <w:caps w:val="0"/>
          <w:color w:val="2F5496" w:themeColor="accent1" w:themeShade="BF"/>
          <w:sz w:val="24"/>
          <w:szCs w:val="24"/>
          <w:lang w:eastAsia="pt-PT"/>
        </w:rPr>
      </w:pPr>
      <w:r w:rsidRPr="00D97F78">
        <w:rPr>
          <w:rStyle w:val="TextodoMarcadordePosio"/>
          <w:rFonts w:ascii="Arial Nova Light" w:hAnsi="Arial Nova Light" w:cstheme="majorHAnsi"/>
          <w:b/>
          <w:bCs/>
          <w:caps w:val="0"/>
          <w:color w:val="2F5496" w:themeColor="accent1" w:themeShade="BF"/>
          <w:sz w:val="24"/>
          <w:szCs w:val="24"/>
          <w:lang w:eastAsia="pt-PT"/>
        </w:rPr>
        <w:t>IDENTIFICAÇÃO DO BENEFICIÁRIO</w:t>
      </w:r>
    </w:p>
    <w:p w14:paraId="2C57F9D7" w14:textId="3796BF2A" w:rsidR="000B7198" w:rsidRPr="00C6462C" w:rsidRDefault="000B719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Breve resumo histórico do beneficiário</w:t>
      </w:r>
      <w:r w:rsidR="00026382" w:rsidRPr="00C6462C">
        <w:rPr>
          <w:rFonts w:ascii="Arial Nova Light" w:hAnsi="Arial Nova Light" w:cstheme="majorHAnsi"/>
          <w:sz w:val="24"/>
        </w:rPr>
        <w:t>: d</w:t>
      </w:r>
      <w:r w:rsidRPr="00C6462C">
        <w:rPr>
          <w:rFonts w:ascii="Arial Nova Light" w:hAnsi="Arial Nova Light" w:cstheme="majorHAnsi"/>
          <w:sz w:val="24"/>
        </w:rPr>
        <w:t>escrever os aspetos mais relevantes da atividade desenvolvida pelo beneficiário</w:t>
      </w:r>
      <w:r w:rsidR="00026382" w:rsidRPr="00C6462C">
        <w:rPr>
          <w:rFonts w:ascii="Arial Nova Light" w:hAnsi="Arial Nova Light" w:cstheme="majorHAnsi"/>
          <w:sz w:val="24"/>
        </w:rPr>
        <w:t>.</w:t>
      </w:r>
    </w:p>
    <w:p w14:paraId="34BBD212" w14:textId="77777777" w:rsidR="000B7198" w:rsidRDefault="000B719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2B41A509" w14:textId="77777777" w:rsidR="00D97F78" w:rsidRPr="00C6462C" w:rsidRDefault="00D97F7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0F12F04B" w14:textId="74A71AFD" w:rsidR="00C6462C" w:rsidRPr="00D97F78" w:rsidRDefault="00C6462C" w:rsidP="007A4E53">
      <w:pPr>
        <w:pStyle w:val="PargrafodaLista"/>
        <w:numPr>
          <w:ilvl w:val="0"/>
          <w:numId w:val="44"/>
        </w:numPr>
        <w:spacing w:before="0" w:line="288" w:lineRule="auto"/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</w:pPr>
      <w:r w:rsidRPr="00D97F78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>DESCRIÇÃO DO PROJETO</w:t>
      </w:r>
    </w:p>
    <w:p w14:paraId="4D88386C" w14:textId="74FDA2B5" w:rsidR="00026382" w:rsidRPr="00C6462C" w:rsidRDefault="000B7198" w:rsidP="007A4E53">
      <w:pPr>
        <w:pStyle w:val="PargrafodaLista"/>
        <w:numPr>
          <w:ilvl w:val="1"/>
          <w:numId w:val="20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Descrição pormenorizada</w:t>
      </w:r>
      <w:r w:rsidR="00AB7B5A" w:rsidRPr="00C6462C">
        <w:rPr>
          <w:rFonts w:ascii="Arial Nova Light" w:hAnsi="Arial Nova Light" w:cstheme="majorHAnsi"/>
          <w:sz w:val="24"/>
        </w:rPr>
        <w:t xml:space="preserve"> das necessidades identificadas, do objetivo geral e a forma como o investimento permite colmatar essas necessidades. </w:t>
      </w:r>
    </w:p>
    <w:p w14:paraId="3A47DC64" w14:textId="77777777" w:rsidR="00C96C1C" w:rsidRPr="00C6462C" w:rsidRDefault="00C96C1C" w:rsidP="007A4E53">
      <w:pPr>
        <w:pStyle w:val="PargrafodaLista"/>
        <w:numPr>
          <w:ilvl w:val="1"/>
          <w:numId w:val="20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Descrição pormenorizada dos objetivos específicos do projeto, os quais devem estar de acordo com o objetivo geral do projeto e serem coerentes com os investimentos propostos.</w:t>
      </w:r>
    </w:p>
    <w:p w14:paraId="42E95599" w14:textId="7A52B05E" w:rsidR="000B7198" w:rsidRPr="00C6462C" w:rsidRDefault="000B7198" w:rsidP="007A4E53">
      <w:pPr>
        <w:pStyle w:val="PargrafodaLista"/>
        <w:numPr>
          <w:ilvl w:val="1"/>
          <w:numId w:val="20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Local de implementação</w:t>
      </w:r>
      <w:r w:rsidR="00026382" w:rsidRPr="00C6462C">
        <w:rPr>
          <w:rFonts w:ascii="Arial Nova Light" w:hAnsi="Arial Nova Light" w:cstheme="majorHAnsi"/>
          <w:sz w:val="24"/>
        </w:rPr>
        <w:t xml:space="preserve">, identificando </w:t>
      </w:r>
      <w:r w:rsidRPr="00C6462C">
        <w:rPr>
          <w:rFonts w:ascii="Arial Nova Light" w:hAnsi="Arial Nova Light" w:cstheme="majorHAnsi"/>
          <w:sz w:val="24"/>
        </w:rPr>
        <w:t>o concelho/freguesia e as principais características do local</w:t>
      </w:r>
      <w:r w:rsidR="00026382" w:rsidRPr="00C6462C">
        <w:rPr>
          <w:rFonts w:ascii="Arial Nova Light" w:hAnsi="Arial Nova Light" w:cstheme="majorHAnsi"/>
          <w:sz w:val="24"/>
        </w:rPr>
        <w:t>.</w:t>
      </w:r>
    </w:p>
    <w:p w14:paraId="0C85A474" w14:textId="665B80A3" w:rsidR="000B7198" w:rsidRPr="00C6462C" w:rsidRDefault="000B7198" w:rsidP="007A4E53">
      <w:pPr>
        <w:pStyle w:val="PargrafodaLista"/>
        <w:numPr>
          <w:ilvl w:val="1"/>
          <w:numId w:val="20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Análise do meio envolvente</w:t>
      </w:r>
      <w:r w:rsidR="00026382" w:rsidRPr="00C6462C">
        <w:rPr>
          <w:rFonts w:ascii="Arial Nova Light" w:hAnsi="Arial Nova Light" w:cstheme="majorHAnsi"/>
          <w:sz w:val="24"/>
        </w:rPr>
        <w:t>: c</w:t>
      </w:r>
      <w:r w:rsidRPr="00C6462C">
        <w:rPr>
          <w:rFonts w:ascii="Arial Nova Light" w:hAnsi="Arial Nova Light" w:cstheme="majorHAnsi"/>
          <w:sz w:val="24"/>
        </w:rPr>
        <w:t>aracterizar o mercado</w:t>
      </w:r>
      <w:r w:rsidR="00026382" w:rsidRPr="00C6462C">
        <w:rPr>
          <w:rFonts w:ascii="Arial Nova Light" w:hAnsi="Arial Nova Light" w:cstheme="majorHAnsi"/>
          <w:sz w:val="24"/>
        </w:rPr>
        <w:t xml:space="preserve"> e</w:t>
      </w:r>
      <w:r w:rsidRPr="00C6462C">
        <w:rPr>
          <w:rFonts w:ascii="Arial Nova Light" w:hAnsi="Arial Nova Light" w:cstheme="majorHAnsi"/>
          <w:sz w:val="24"/>
        </w:rPr>
        <w:t xml:space="preserve"> o enquadramento social e estratégico que fundamente a operação a desenvolver</w:t>
      </w:r>
      <w:r w:rsidR="00AB7B5A" w:rsidRPr="00C6462C">
        <w:rPr>
          <w:rFonts w:ascii="Arial Nova Light" w:hAnsi="Arial Nova Light" w:cstheme="majorHAnsi"/>
          <w:sz w:val="24"/>
        </w:rPr>
        <w:t>.</w:t>
      </w:r>
    </w:p>
    <w:p w14:paraId="6167040E" w14:textId="77777777" w:rsidR="00C6462C" w:rsidRPr="00C6462C" w:rsidRDefault="00C6462C" w:rsidP="007A4E53">
      <w:pPr>
        <w:pStyle w:val="PargrafodaLista"/>
        <w:numPr>
          <w:ilvl w:val="1"/>
          <w:numId w:val="20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Identificar o público-alvo do projeto.</w:t>
      </w:r>
    </w:p>
    <w:p w14:paraId="54845C36" w14:textId="2C265584" w:rsidR="000B7198" w:rsidRPr="00C6462C" w:rsidRDefault="000B7198" w:rsidP="007A4E53">
      <w:pPr>
        <w:pStyle w:val="PargrafodaLista"/>
        <w:numPr>
          <w:ilvl w:val="1"/>
          <w:numId w:val="20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Caracteriza</w:t>
      </w:r>
      <w:r w:rsidR="00C96C1C" w:rsidRPr="00C6462C">
        <w:rPr>
          <w:rFonts w:ascii="Arial Nova Light" w:hAnsi="Arial Nova Light" w:cstheme="majorHAnsi"/>
          <w:sz w:val="24"/>
        </w:rPr>
        <w:t>ção d</w:t>
      </w:r>
      <w:r w:rsidRPr="00C6462C">
        <w:rPr>
          <w:rFonts w:ascii="Arial Nova Light" w:hAnsi="Arial Nova Light" w:cstheme="majorHAnsi"/>
          <w:sz w:val="24"/>
        </w:rPr>
        <w:t xml:space="preserve">os meios técnicos e físicos existentes a afetar </w:t>
      </w:r>
      <w:r w:rsidR="00C96C1C" w:rsidRPr="00C6462C">
        <w:rPr>
          <w:rFonts w:ascii="Arial Nova Light" w:hAnsi="Arial Nova Light" w:cstheme="majorHAnsi"/>
          <w:sz w:val="24"/>
        </w:rPr>
        <w:t>à execução do projeto.</w:t>
      </w:r>
    </w:p>
    <w:p w14:paraId="74D275CE" w14:textId="3CFE1539" w:rsidR="000B7198" w:rsidRPr="00C6462C" w:rsidRDefault="000B7198" w:rsidP="007A4E53">
      <w:pPr>
        <w:pStyle w:val="PargrafodaLista"/>
        <w:numPr>
          <w:ilvl w:val="1"/>
          <w:numId w:val="20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Caracterização dos recursos humanos existentes (habilitações literárias, formação e experiência);</w:t>
      </w:r>
    </w:p>
    <w:p w14:paraId="48FE5925" w14:textId="2458849F" w:rsidR="000B7198" w:rsidRPr="00C6462C" w:rsidRDefault="00C96C1C" w:rsidP="007A4E53">
      <w:pPr>
        <w:pStyle w:val="PargrafodaLista"/>
        <w:numPr>
          <w:ilvl w:val="1"/>
          <w:numId w:val="20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Caracterização das pré-existências, quando aplicável,</w:t>
      </w:r>
      <w:r w:rsidR="000B7198" w:rsidRPr="00C6462C">
        <w:rPr>
          <w:rFonts w:ascii="Arial Nova Light" w:hAnsi="Arial Nova Light" w:cstheme="majorHAnsi"/>
          <w:sz w:val="24"/>
        </w:rPr>
        <w:t xml:space="preserve"> e </w:t>
      </w:r>
      <w:r w:rsidRPr="00C6462C">
        <w:rPr>
          <w:rFonts w:ascii="Arial Nova Light" w:hAnsi="Arial Nova Light" w:cstheme="majorHAnsi"/>
          <w:sz w:val="24"/>
        </w:rPr>
        <w:t>o</w:t>
      </w:r>
      <w:r w:rsidR="000B7198" w:rsidRPr="00C6462C">
        <w:rPr>
          <w:rFonts w:ascii="Arial Nova Light" w:hAnsi="Arial Nova Light" w:cstheme="majorHAnsi"/>
          <w:sz w:val="24"/>
        </w:rPr>
        <w:t xml:space="preserve"> grau de inovação/diferenciação </w:t>
      </w:r>
      <w:r w:rsidRPr="00C6462C">
        <w:rPr>
          <w:rFonts w:ascii="Arial Nova Light" w:hAnsi="Arial Nova Light" w:cstheme="majorHAnsi"/>
          <w:sz w:val="24"/>
        </w:rPr>
        <w:t>pós-</w:t>
      </w:r>
      <w:r w:rsidR="000B7198" w:rsidRPr="00C6462C">
        <w:rPr>
          <w:rFonts w:ascii="Arial Nova Light" w:hAnsi="Arial Nova Light" w:cstheme="majorHAnsi"/>
          <w:sz w:val="24"/>
        </w:rPr>
        <w:t xml:space="preserve"> projeto</w:t>
      </w:r>
      <w:r w:rsidRPr="00C6462C">
        <w:rPr>
          <w:rFonts w:ascii="Arial Nova Light" w:hAnsi="Arial Nova Light" w:cstheme="majorHAnsi"/>
          <w:sz w:val="24"/>
        </w:rPr>
        <w:t>.</w:t>
      </w:r>
    </w:p>
    <w:p w14:paraId="60AEBD47" w14:textId="77777777" w:rsidR="000B7198" w:rsidRDefault="000B719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12ED9A6F" w14:textId="77777777" w:rsidR="00D97F78" w:rsidRPr="00C6462C" w:rsidRDefault="00D97F7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7DB9043E" w14:textId="508DB8DF" w:rsidR="00C6462C" w:rsidRPr="00D97F78" w:rsidRDefault="00C6462C" w:rsidP="007A4E53">
      <w:pPr>
        <w:pStyle w:val="PargrafodaLista"/>
        <w:numPr>
          <w:ilvl w:val="0"/>
          <w:numId w:val="44"/>
        </w:numPr>
        <w:spacing w:before="0" w:line="288" w:lineRule="auto"/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</w:pPr>
      <w:r w:rsidRPr="00D97F78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>PLANO DE INVESTIMENTOS</w:t>
      </w:r>
    </w:p>
    <w:p w14:paraId="2863A71E" w14:textId="77777777" w:rsidR="000B7198" w:rsidRPr="00C6462C" w:rsidRDefault="000B7198" w:rsidP="007A4E53">
      <w:pPr>
        <w:pStyle w:val="PargrafodaLista"/>
        <w:numPr>
          <w:ilvl w:val="0"/>
          <w:numId w:val="25"/>
        </w:numPr>
        <w:spacing w:before="0" w:line="288" w:lineRule="auto"/>
        <w:rPr>
          <w:rFonts w:ascii="Arial Nova Light" w:hAnsi="Arial Nova Light" w:cstheme="majorHAnsi"/>
          <w:vanish/>
          <w:sz w:val="24"/>
        </w:rPr>
      </w:pPr>
    </w:p>
    <w:p w14:paraId="120F023E" w14:textId="77777777" w:rsidR="000B7198" w:rsidRPr="00C6462C" w:rsidRDefault="000B7198" w:rsidP="007A4E53">
      <w:pPr>
        <w:pStyle w:val="PargrafodaLista"/>
        <w:numPr>
          <w:ilvl w:val="0"/>
          <w:numId w:val="26"/>
        </w:numPr>
        <w:spacing w:before="0" w:line="288" w:lineRule="auto"/>
        <w:rPr>
          <w:rFonts w:ascii="Arial Nova Light" w:hAnsi="Arial Nova Light" w:cstheme="majorHAnsi"/>
          <w:vanish/>
          <w:sz w:val="24"/>
        </w:rPr>
      </w:pPr>
    </w:p>
    <w:p w14:paraId="64D5BDEB" w14:textId="6BF8079C" w:rsidR="000B7198" w:rsidRPr="00C6462C" w:rsidRDefault="000B7198" w:rsidP="007A4E53">
      <w:pPr>
        <w:pStyle w:val="PargrafodaLista"/>
        <w:numPr>
          <w:ilvl w:val="1"/>
          <w:numId w:val="26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Descrição, tipologia e fundament</w:t>
      </w:r>
      <w:r w:rsidR="00C96C1C" w:rsidRPr="00C6462C">
        <w:rPr>
          <w:rFonts w:ascii="Arial Nova Light" w:hAnsi="Arial Nova Light" w:cstheme="majorHAnsi"/>
          <w:sz w:val="24"/>
        </w:rPr>
        <w:t>o</w:t>
      </w:r>
      <w:r w:rsidRPr="00C6462C">
        <w:rPr>
          <w:rFonts w:ascii="Arial Nova Light" w:hAnsi="Arial Nova Light" w:cstheme="majorHAnsi"/>
          <w:sz w:val="24"/>
        </w:rPr>
        <w:t xml:space="preserve"> dos investimentos apresentados em coerência com os objetivos do projeto a que se propõe</w:t>
      </w:r>
      <w:r w:rsidR="00C96C1C" w:rsidRPr="00C6462C">
        <w:rPr>
          <w:rFonts w:ascii="Arial Nova Light" w:hAnsi="Arial Nova Light" w:cstheme="majorHAnsi"/>
          <w:sz w:val="24"/>
        </w:rPr>
        <w:t>.</w:t>
      </w:r>
    </w:p>
    <w:p w14:paraId="76E3BF74" w14:textId="12DB07BB" w:rsidR="000B7198" w:rsidRPr="00C6462C" w:rsidRDefault="000B7198" w:rsidP="007A4E53">
      <w:pPr>
        <w:pStyle w:val="PargrafodaLista"/>
        <w:numPr>
          <w:ilvl w:val="1"/>
          <w:numId w:val="26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lastRenderedPageBreak/>
        <w:t>Cronograma de execução</w:t>
      </w:r>
      <w:r w:rsidR="00C96C1C" w:rsidRPr="00C6462C">
        <w:rPr>
          <w:rFonts w:ascii="Arial Nova Light" w:hAnsi="Arial Nova Light" w:cstheme="majorHAnsi"/>
          <w:sz w:val="24"/>
        </w:rPr>
        <w:t>.</w:t>
      </w:r>
    </w:p>
    <w:p w14:paraId="1A34B23D" w14:textId="75C71BA0" w:rsidR="000B7198" w:rsidRPr="00C6462C" w:rsidRDefault="000B7198" w:rsidP="007A4E53">
      <w:pPr>
        <w:pStyle w:val="PargrafodaLista"/>
        <w:numPr>
          <w:ilvl w:val="1"/>
          <w:numId w:val="26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Descrição das fontes de financiamento</w:t>
      </w:r>
      <w:r w:rsidR="00C96C1C" w:rsidRPr="00C6462C">
        <w:rPr>
          <w:rFonts w:ascii="Arial Nova Light" w:hAnsi="Arial Nova Light" w:cstheme="majorHAnsi"/>
          <w:sz w:val="24"/>
        </w:rPr>
        <w:t xml:space="preserve"> </w:t>
      </w:r>
      <w:r w:rsidRPr="00C6462C">
        <w:rPr>
          <w:rFonts w:ascii="Arial Nova Light" w:hAnsi="Arial Nova Light" w:cstheme="majorHAnsi"/>
          <w:sz w:val="24"/>
        </w:rPr>
        <w:t xml:space="preserve">(empréstimos bancários, capitais próprios, suprimento de capitais, </w:t>
      </w:r>
      <w:proofErr w:type="spellStart"/>
      <w:r w:rsidRPr="00C6462C">
        <w:rPr>
          <w:rFonts w:ascii="Arial Nova Light" w:hAnsi="Arial Nova Light" w:cstheme="majorHAnsi"/>
          <w:sz w:val="24"/>
        </w:rPr>
        <w:t>etc</w:t>
      </w:r>
      <w:proofErr w:type="spellEnd"/>
      <w:r w:rsidRPr="00C6462C">
        <w:rPr>
          <w:rFonts w:ascii="Arial Nova Light" w:hAnsi="Arial Nova Light" w:cstheme="majorHAnsi"/>
          <w:sz w:val="24"/>
        </w:rPr>
        <w:t>)</w:t>
      </w:r>
      <w:r w:rsidR="00C96C1C" w:rsidRPr="00C6462C">
        <w:rPr>
          <w:rFonts w:ascii="Arial Nova Light" w:hAnsi="Arial Nova Light" w:cstheme="majorHAnsi"/>
          <w:sz w:val="24"/>
        </w:rPr>
        <w:t>.</w:t>
      </w:r>
    </w:p>
    <w:p w14:paraId="79892AC3" w14:textId="77777777" w:rsidR="000B7198" w:rsidRPr="00C6462C" w:rsidRDefault="000B719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79A1E14A" w14:textId="579A1614" w:rsidR="00C6462C" w:rsidRPr="00D97F78" w:rsidRDefault="00C6462C" w:rsidP="007A4E53">
      <w:pPr>
        <w:pStyle w:val="PargrafodaLista"/>
        <w:numPr>
          <w:ilvl w:val="0"/>
          <w:numId w:val="44"/>
        </w:numPr>
        <w:spacing w:before="0" w:line="288" w:lineRule="auto"/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</w:pPr>
      <w:r w:rsidRPr="00D97F78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>CRIAÇÃO/MANUTENÇÃO DE POSTOS DE TRABALHO</w:t>
      </w:r>
    </w:p>
    <w:p w14:paraId="4E881377" w14:textId="77777777" w:rsidR="000B7198" w:rsidRPr="00C6462C" w:rsidRDefault="000B7198" w:rsidP="007A4E53">
      <w:pPr>
        <w:pStyle w:val="PargrafodaLista"/>
        <w:numPr>
          <w:ilvl w:val="0"/>
          <w:numId w:val="26"/>
        </w:numPr>
        <w:spacing w:before="0" w:line="288" w:lineRule="auto"/>
        <w:rPr>
          <w:rFonts w:ascii="Arial Nova Light" w:hAnsi="Arial Nova Light" w:cstheme="majorHAnsi"/>
          <w:vanish/>
          <w:sz w:val="24"/>
        </w:rPr>
      </w:pPr>
    </w:p>
    <w:p w14:paraId="555FABDF" w14:textId="1C97CF8E" w:rsidR="000B7198" w:rsidRPr="00C6462C" w:rsidRDefault="000B7198" w:rsidP="007A4E53">
      <w:pPr>
        <w:pStyle w:val="PargrafodaLista"/>
        <w:numPr>
          <w:ilvl w:val="1"/>
          <w:numId w:val="26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Caracterizar o perfil dos recursos humanos a afetar à operação</w:t>
      </w:r>
      <w:r w:rsidR="00C6462C" w:rsidRPr="00C6462C">
        <w:rPr>
          <w:rFonts w:ascii="Arial Nova Light" w:hAnsi="Arial Nova Light" w:cstheme="majorHAnsi"/>
          <w:sz w:val="24"/>
        </w:rPr>
        <w:t>, existentes e a contratar.</w:t>
      </w:r>
    </w:p>
    <w:p w14:paraId="52517C94" w14:textId="7E1D5A66" w:rsidR="000B7198" w:rsidRPr="00C6462C" w:rsidRDefault="000B7198" w:rsidP="007A4E53">
      <w:pPr>
        <w:pStyle w:val="PargrafodaLista"/>
        <w:numPr>
          <w:ilvl w:val="1"/>
          <w:numId w:val="26"/>
        </w:numPr>
        <w:spacing w:before="0" w:line="288" w:lineRule="auto"/>
        <w:ind w:left="284" w:hanging="284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Fundamentar a necessidade de postos trabalho a criar face ao objeto da operação, número de postos de trabalho a criar, funções a desempenhar, tipologia de contrato</w:t>
      </w:r>
      <w:r w:rsidR="00C6462C" w:rsidRPr="00C6462C">
        <w:rPr>
          <w:rFonts w:ascii="Arial Nova Light" w:hAnsi="Arial Nova Light" w:cstheme="majorHAnsi"/>
          <w:sz w:val="24"/>
        </w:rPr>
        <w:t>.</w:t>
      </w:r>
    </w:p>
    <w:p w14:paraId="1B250931" w14:textId="307E644B" w:rsidR="000B7198" w:rsidRPr="00C6462C" w:rsidRDefault="000B7198" w:rsidP="007A4E53">
      <w:pPr>
        <w:spacing w:before="0" w:line="288" w:lineRule="auto"/>
        <w:rPr>
          <w:rFonts w:ascii="Arial Nova Light" w:hAnsi="Arial Nova Light" w:cstheme="majorHAnsi"/>
          <w:sz w:val="22"/>
          <w:szCs w:val="22"/>
        </w:rPr>
      </w:pPr>
      <w:r w:rsidRPr="00C6462C">
        <w:rPr>
          <w:rFonts w:ascii="Arial Nova Light" w:hAnsi="Arial Nova Light" w:cstheme="majorHAnsi"/>
          <w:sz w:val="22"/>
          <w:szCs w:val="22"/>
        </w:rPr>
        <w:t>Nota: o número de postos de trabalho a manter e/ou a criar associados diretamente ao projeto contribui para indicador de resultado</w:t>
      </w:r>
      <w:r w:rsidR="00C6462C" w:rsidRPr="00C6462C">
        <w:rPr>
          <w:rFonts w:ascii="Arial Nova Light" w:hAnsi="Arial Nova Light" w:cstheme="majorHAnsi"/>
          <w:sz w:val="22"/>
          <w:szCs w:val="22"/>
        </w:rPr>
        <w:t>.</w:t>
      </w:r>
    </w:p>
    <w:p w14:paraId="76DE64F4" w14:textId="77777777" w:rsidR="000B7198" w:rsidRDefault="000B7198" w:rsidP="007A4E53">
      <w:pPr>
        <w:tabs>
          <w:tab w:val="left" w:pos="2172"/>
        </w:tabs>
        <w:spacing w:before="0" w:line="288" w:lineRule="auto"/>
        <w:rPr>
          <w:rFonts w:ascii="Arial Nova Light" w:hAnsi="Arial Nova Light" w:cstheme="majorHAnsi"/>
          <w:sz w:val="24"/>
        </w:rPr>
      </w:pPr>
    </w:p>
    <w:p w14:paraId="10832DAD" w14:textId="77777777" w:rsidR="00D97F78" w:rsidRPr="00C6462C" w:rsidRDefault="00D97F78" w:rsidP="007A4E53">
      <w:pPr>
        <w:tabs>
          <w:tab w:val="left" w:pos="2172"/>
        </w:tabs>
        <w:spacing w:before="0" w:line="288" w:lineRule="auto"/>
        <w:rPr>
          <w:rFonts w:ascii="Arial Nova Light" w:hAnsi="Arial Nova Light" w:cstheme="majorHAnsi"/>
          <w:sz w:val="24"/>
        </w:rPr>
      </w:pPr>
    </w:p>
    <w:p w14:paraId="7E78991D" w14:textId="37991E68" w:rsidR="00C6462C" w:rsidRPr="00D97F78" w:rsidRDefault="00C6462C" w:rsidP="007A4E53">
      <w:pPr>
        <w:pStyle w:val="PargrafodaLista"/>
        <w:numPr>
          <w:ilvl w:val="0"/>
          <w:numId w:val="44"/>
        </w:numPr>
        <w:tabs>
          <w:tab w:val="left" w:pos="2172"/>
        </w:tabs>
        <w:spacing w:before="0" w:line="288" w:lineRule="auto"/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</w:pPr>
      <w:r w:rsidRPr="00D97F78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>MODELO DE GESTÃO E FUNCIONAMENTO DA OPERAÇÃO APÓS A CONCLUSÃO</w:t>
      </w:r>
    </w:p>
    <w:p w14:paraId="6F571A6D" w14:textId="51D71F2F" w:rsidR="00C6462C" w:rsidRPr="00C6462C" w:rsidRDefault="00C6462C" w:rsidP="007A4E53">
      <w:pPr>
        <w:tabs>
          <w:tab w:val="left" w:pos="2172"/>
        </w:tabs>
        <w:spacing w:before="0" w:line="288" w:lineRule="auto"/>
        <w:rPr>
          <w:rFonts w:ascii="Arial Nova Light" w:hAnsi="Arial Nova Light" w:cstheme="majorHAnsi"/>
          <w:sz w:val="24"/>
        </w:rPr>
      </w:pPr>
      <w:r w:rsidRPr="00C6462C">
        <w:rPr>
          <w:rFonts w:ascii="Arial Nova Light" w:hAnsi="Arial Nova Light" w:cstheme="majorHAnsi"/>
          <w:sz w:val="24"/>
        </w:rPr>
        <w:t>Identificar o modelo de gestão a adotar após a conclusão da operação e forma a garantir a sustentabilidade futura da atividade e do projeto.</w:t>
      </w:r>
    </w:p>
    <w:p w14:paraId="1DBAE343" w14:textId="77777777" w:rsidR="00C6462C" w:rsidRDefault="00C6462C" w:rsidP="007A4E53">
      <w:pPr>
        <w:tabs>
          <w:tab w:val="left" w:pos="2172"/>
        </w:tabs>
        <w:spacing w:before="0" w:line="288" w:lineRule="auto"/>
        <w:rPr>
          <w:rFonts w:ascii="Arial Nova Light" w:hAnsi="Arial Nova Light" w:cstheme="majorHAnsi"/>
          <w:sz w:val="24"/>
        </w:rPr>
      </w:pPr>
    </w:p>
    <w:p w14:paraId="15A5BC00" w14:textId="77777777" w:rsidR="00D97F78" w:rsidRPr="00C6462C" w:rsidRDefault="00D97F78" w:rsidP="007A4E53">
      <w:pPr>
        <w:tabs>
          <w:tab w:val="left" w:pos="2172"/>
        </w:tabs>
        <w:spacing w:before="0" w:line="288" w:lineRule="auto"/>
        <w:rPr>
          <w:rFonts w:ascii="Arial Nova Light" w:hAnsi="Arial Nova Light" w:cstheme="majorHAnsi"/>
          <w:sz w:val="24"/>
        </w:rPr>
      </w:pPr>
    </w:p>
    <w:p w14:paraId="481C0118" w14:textId="55C0EBC3" w:rsidR="000B7198" w:rsidRPr="00D97F78" w:rsidRDefault="00C6462C" w:rsidP="007A4E53">
      <w:pPr>
        <w:pStyle w:val="PargrafodaLista"/>
        <w:numPr>
          <w:ilvl w:val="0"/>
          <w:numId w:val="44"/>
        </w:numPr>
        <w:spacing w:before="0" w:line="288" w:lineRule="auto"/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</w:pPr>
      <w:r w:rsidRPr="00D97F78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>PLANO DE DIVULGAÇÃO E</w:t>
      </w:r>
      <w:r w:rsidR="00D97F78" w:rsidRPr="00D97F78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 xml:space="preserve"> </w:t>
      </w:r>
      <w:r w:rsidRPr="00D97F78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>PUBLICITAÇÃO DOS APOIOS</w:t>
      </w:r>
    </w:p>
    <w:p w14:paraId="1D2D91BE" w14:textId="12FFED4F" w:rsidR="00D97F78" w:rsidRPr="007A4E53" w:rsidRDefault="00C6462C" w:rsidP="007A4E53">
      <w:pPr>
        <w:pStyle w:val="PargrafodaLista"/>
        <w:numPr>
          <w:ilvl w:val="0"/>
          <w:numId w:val="51"/>
        </w:numPr>
        <w:spacing w:before="0" w:line="288" w:lineRule="auto"/>
        <w:ind w:left="284" w:hanging="284"/>
        <w:rPr>
          <w:rFonts w:ascii="Arial Nova Light" w:hAnsi="Arial Nova Light"/>
          <w:sz w:val="24"/>
          <w:lang w:eastAsia="x-none"/>
        </w:rPr>
      </w:pPr>
      <w:r w:rsidRPr="007A4E53">
        <w:rPr>
          <w:rFonts w:ascii="Arial Nova Light" w:hAnsi="Arial Nova Light"/>
          <w:sz w:val="24"/>
          <w:lang w:eastAsia="x-none"/>
        </w:rPr>
        <w:t>Identificar o plano de divulgação das ações do projeto</w:t>
      </w:r>
      <w:r w:rsidR="00D97F78" w:rsidRPr="007A4E53">
        <w:rPr>
          <w:rFonts w:ascii="Arial Nova Light" w:hAnsi="Arial Nova Light"/>
          <w:sz w:val="24"/>
          <w:lang w:eastAsia="x-none"/>
        </w:rPr>
        <w:t>, os respetivos</w:t>
      </w:r>
      <w:r w:rsidRPr="007A4E53">
        <w:rPr>
          <w:rFonts w:ascii="Arial Nova Light" w:hAnsi="Arial Nova Light"/>
          <w:sz w:val="24"/>
          <w:lang w:eastAsia="x-none"/>
        </w:rPr>
        <w:t xml:space="preserve"> suportes (físico, impresso, digital, </w:t>
      </w:r>
      <w:proofErr w:type="spellStart"/>
      <w:r w:rsidRPr="007A4E53">
        <w:rPr>
          <w:rFonts w:ascii="Arial Nova Light" w:hAnsi="Arial Nova Light"/>
          <w:sz w:val="24"/>
          <w:lang w:eastAsia="x-none"/>
        </w:rPr>
        <w:t>etc</w:t>
      </w:r>
      <w:proofErr w:type="spellEnd"/>
      <w:r w:rsidRPr="007A4E53">
        <w:rPr>
          <w:rFonts w:ascii="Arial Nova Light" w:hAnsi="Arial Nova Light"/>
          <w:sz w:val="24"/>
          <w:lang w:eastAsia="x-none"/>
        </w:rPr>
        <w:t xml:space="preserve">), </w:t>
      </w:r>
      <w:r w:rsidR="00D97F78" w:rsidRPr="007A4E53">
        <w:rPr>
          <w:rFonts w:ascii="Arial Nova Light" w:hAnsi="Arial Nova Light"/>
          <w:sz w:val="24"/>
          <w:lang w:eastAsia="x-none"/>
        </w:rPr>
        <w:t xml:space="preserve">e </w:t>
      </w:r>
      <w:r w:rsidRPr="007A4E53">
        <w:rPr>
          <w:rFonts w:ascii="Arial Nova Light" w:hAnsi="Arial Nova Light"/>
          <w:sz w:val="24"/>
          <w:lang w:eastAsia="x-none"/>
        </w:rPr>
        <w:t>os meios e canais a utilizar</w:t>
      </w:r>
      <w:r w:rsidR="00D97F78" w:rsidRPr="007A4E53">
        <w:rPr>
          <w:rFonts w:ascii="Arial Nova Light" w:hAnsi="Arial Nova Light"/>
          <w:sz w:val="24"/>
          <w:lang w:eastAsia="x-none"/>
        </w:rPr>
        <w:t>.</w:t>
      </w:r>
    </w:p>
    <w:p w14:paraId="69D2DD5A" w14:textId="5BE7DF3B" w:rsidR="000B7198" w:rsidRPr="00C6462C" w:rsidRDefault="00D97F78" w:rsidP="007A4E53">
      <w:pPr>
        <w:pStyle w:val="PargrafodaLista"/>
        <w:numPr>
          <w:ilvl w:val="0"/>
          <w:numId w:val="51"/>
        </w:numPr>
        <w:spacing w:before="0" w:line="288" w:lineRule="auto"/>
        <w:ind w:left="284" w:hanging="284"/>
        <w:rPr>
          <w:rFonts w:ascii="Arial Nova Light" w:hAnsi="Arial Nova Light"/>
          <w:sz w:val="24"/>
          <w:lang w:eastAsia="x-none"/>
        </w:rPr>
      </w:pPr>
      <w:r>
        <w:rPr>
          <w:rFonts w:ascii="Arial Nova Light" w:hAnsi="Arial Nova Light"/>
          <w:sz w:val="24"/>
          <w:lang w:eastAsia="x-none"/>
        </w:rPr>
        <w:t>Identificar os suportes e meios</w:t>
      </w:r>
      <w:r w:rsidR="00C6462C">
        <w:rPr>
          <w:rFonts w:ascii="Arial Nova Light" w:hAnsi="Arial Nova Light"/>
          <w:sz w:val="24"/>
          <w:lang w:eastAsia="x-none"/>
        </w:rPr>
        <w:t xml:space="preserve"> </w:t>
      </w:r>
      <w:r>
        <w:rPr>
          <w:rFonts w:ascii="Arial Nova Light" w:hAnsi="Arial Nova Light"/>
          <w:sz w:val="24"/>
          <w:lang w:eastAsia="x-none"/>
        </w:rPr>
        <w:t>de publicitação dos apoios.</w:t>
      </w:r>
    </w:p>
    <w:p w14:paraId="5982C24D" w14:textId="77777777" w:rsidR="000B7198" w:rsidRDefault="000B719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71DE6A1C" w14:textId="77777777" w:rsidR="00D97F78" w:rsidRDefault="00D97F7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2BAA46AA" w14:textId="08FAE002" w:rsidR="00D97F78" w:rsidRPr="00D97F78" w:rsidRDefault="00D97F78" w:rsidP="007A4E53">
      <w:pPr>
        <w:pStyle w:val="PargrafodaLista"/>
        <w:numPr>
          <w:ilvl w:val="0"/>
          <w:numId w:val="44"/>
        </w:numPr>
        <w:spacing w:before="0" w:line="288" w:lineRule="auto"/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</w:pPr>
      <w:r w:rsidRPr="00D97F78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>CONTRIBUTO DA OPERAÇÃO PARA OS CRITÉRIOS DE SELEÇÃO</w:t>
      </w:r>
    </w:p>
    <w:p w14:paraId="7A6E1246" w14:textId="77777777" w:rsidR="00703B54" w:rsidRPr="00703B54" w:rsidRDefault="000B7198" w:rsidP="007A4E53">
      <w:pPr>
        <w:spacing w:before="0" w:line="288" w:lineRule="auto"/>
        <w:rPr>
          <w:rFonts w:ascii="Arial Nova Light" w:hAnsi="Arial Nova Light" w:cstheme="majorHAnsi"/>
          <w:b/>
          <w:bCs/>
          <w:sz w:val="24"/>
        </w:rPr>
      </w:pPr>
      <w:r w:rsidRPr="00703B54">
        <w:rPr>
          <w:rFonts w:ascii="Arial Nova Light" w:hAnsi="Arial Nova Light" w:cstheme="majorHAnsi"/>
          <w:b/>
          <w:bCs/>
          <w:sz w:val="24"/>
        </w:rPr>
        <w:t>A</w:t>
      </w:r>
      <w:r w:rsidR="00D97F78" w:rsidRPr="00703B54">
        <w:rPr>
          <w:rFonts w:ascii="Arial Nova Light" w:hAnsi="Arial Nova Light" w:cstheme="majorHAnsi"/>
          <w:b/>
          <w:bCs/>
          <w:sz w:val="24"/>
        </w:rPr>
        <w:t xml:space="preserve">nálise </w:t>
      </w:r>
      <w:r w:rsidRPr="00703B54">
        <w:rPr>
          <w:rFonts w:ascii="Arial Nova Light" w:hAnsi="Arial Nova Light" w:cstheme="majorHAnsi"/>
          <w:b/>
          <w:bCs/>
          <w:sz w:val="24"/>
        </w:rPr>
        <w:t>T</w:t>
      </w:r>
      <w:r w:rsidR="00D97F78" w:rsidRPr="00703B54">
        <w:rPr>
          <w:rFonts w:ascii="Arial Nova Light" w:hAnsi="Arial Nova Light" w:cstheme="majorHAnsi"/>
          <w:b/>
          <w:bCs/>
          <w:sz w:val="24"/>
        </w:rPr>
        <w:t>écnica</w:t>
      </w:r>
      <w:r w:rsidRPr="00703B54">
        <w:rPr>
          <w:rFonts w:ascii="Arial Nova Light" w:hAnsi="Arial Nova Light" w:cstheme="majorHAnsi"/>
          <w:b/>
          <w:bCs/>
          <w:sz w:val="24"/>
        </w:rPr>
        <w:t xml:space="preserve"> - </w:t>
      </w:r>
      <w:r w:rsidR="00D97F78" w:rsidRPr="00703B54">
        <w:rPr>
          <w:rFonts w:ascii="Arial Nova Light" w:hAnsi="Arial Nova Light" w:cstheme="majorHAnsi"/>
          <w:b/>
          <w:bCs/>
          <w:sz w:val="24"/>
        </w:rPr>
        <w:t>i</w:t>
      </w:r>
      <w:r w:rsidRPr="00703B54">
        <w:rPr>
          <w:rFonts w:ascii="Arial Nova Light" w:hAnsi="Arial Nova Light" w:cstheme="majorHAnsi"/>
          <w:b/>
          <w:bCs/>
          <w:sz w:val="24"/>
        </w:rPr>
        <w:t>dentificar o contributo para</w:t>
      </w:r>
      <w:r w:rsidR="00703B54" w:rsidRPr="00703B54">
        <w:rPr>
          <w:rFonts w:ascii="Arial Nova Light" w:hAnsi="Arial Nova Light" w:cstheme="majorHAnsi"/>
          <w:b/>
          <w:bCs/>
          <w:sz w:val="24"/>
        </w:rPr>
        <w:t>:</w:t>
      </w:r>
    </w:p>
    <w:p w14:paraId="2102E1B6" w14:textId="2B974DF7" w:rsidR="000B7198" w:rsidRPr="00703B54" w:rsidRDefault="00703B54" w:rsidP="007A4E53">
      <w:pPr>
        <w:spacing w:before="0" w:line="288" w:lineRule="auto"/>
        <w:rPr>
          <w:rFonts w:ascii="Arial Nova Light" w:hAnsi="Arial Nova Light" w:cstheme="majorHAnsi"/>
          <w:b/>
          <w:bCs/>
          <w:sz w:val="24"/>
        </w:rPr>
      </w:pPr>
      <w:r w:rsidRPr="00703B54">
        <w:rPr>
          <w:rFonts w:ascii="Arial Nova Light" w:hAnsi="Arial Nova Light" w:cstheme="majorHAnsi"/>
          <w:b/>
          <w:bCs/>
          <w:sz w:val="24"/>
        </w:rPr>
        <w:t>Qualidade da Operação:</w:t>
      </w:r>
      <w:r w:rsidR="000B7198" w:rsidRPr="00703B54">
        <w:rPr>
          <w:rFonts w:ascii="Arial Nova Light" w:hAnsi="Arial Nova Light" w:cstheme="majorHAnsi"/>
          <w:b/>
          <w:bCs/>
          <w:sz w:val="24"/>
        </w:rPr>
        <w:t xml:space="preserve"> </w:t>
      </w:r>
    </w:p>
    <w:p w14:paraId="60A9F608" w14:textId="5AD1F938" w:rsidR="00D97F78" w:rsidRPr="00703B54" w:rsidRDefault="00D97F78" w:rsidP="007A4E53">
      <w:pPr>
        <w:pStyle w:val="PargrafodaLista"/>
        <w:numPr>
          <w:ilvl w:val="0"/>
          <w:numId w:val="45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Adequação da operação às necessidades identificadas na EDL</w:t>
      </w:r>
    </w:p>
    <w:p w14:paraId="73507096" w14:textId="6D7C0D70" w:rsidR="00D97F78" w:rsidRPr="00703B54" w:rsidRDefault="00D97F78" w:rsidP="007A4E53">
      <w:pPr>
        <w:pStyle w:val="PargrafodaLista"/>
        <w:numPr>
          <w:ilvl w:val="0"/>
          <w:numId w:val="45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Análise da coerência técnica da operação (investimentos)</w:t>
      </w:r>
      <w:r w:rsidR="00703B54">
        <w:rPr>
          <w:rFonts w:ascii="Arial Nova Light" w:hAnsi="Arial Nova Light" w:cstheme="majorHAnsi"/>
          <w:sz w:val="24"/>
        </w:rPr>
        <w:t>.</w:t>
      </w:r>
    </w:p>
    <w:p w14:paraId="6FFC28F8" w14:textId="56895483" w:rsidR="00D97F78" w:rsidRPr="00703B54" w:rsidRDefault="00D97F78" w:rsidP="007A4E53">
      <w:pPr>
        <w:pStyle w:val="PargrafodaLista"/>
        <w:numPr>
          <w:ilvl w:val="0"/>
          <w:numId w:val="45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Análise da coerência económica e financeira da operação</w:t>
      </w:r>
      <w:r w:rsidR="00703B54">
        <w:rPr>
          <w:rFonts w:ascii="Arial Nova Light" w:hAnsi="Arial Nova Light" w:cstheme="majorHAnsi"/>
          <w:sz w:val="24"/>
        </w:rPr>
        <w:t>.</w:t>
      </w:r>
    </w:p>
    <w:p w14:paraId="1CB886DB" w14:textId="21B276EE" w:rsidR="00D97F78" w:rsidRPr="00703B54" w:rsidRDefault="00D97F78" w:rsidP="007A4E53">
      <w:pPr>
        <w:pStyle w:val="PargrafodaLista"/>
        <w:numPr>
          <w:ilvl w:val="0"/>
          <w:numId w:val="45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Adequação da sustentabilidade da operação após o fim do apoio</w:t>
      </w:r>
      <w:r w:rsidR="00703B54">
        <w:rPr>
          <w:rFonts w:ascii="Arial Nova Light" w:hAnsi="Arial Nova Light" w:cstheme="majorHAnsi"/>
          <w:sz w:val="24"/>
        </w:rPr>
        <w:t>.</w:t>
      </w:r>
    </w:p>
    <w:p w14:paraId="29AABB36" w14:textId="77777777" w:rsidR="00703B54" w:rsidRDefault="00703B54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5F7C968C" w14:textId="77777777" w:rsidR="007A4E53" w:rsidRDefault="007A4E53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5188491F" w14:textId="40B2FE01" w:rsidR="00703B54" w:rsidRPr="00703B54" w:rsidRDefault="00703B54" w:rsidP="007A4E53">
      <w:pPr>
        <w:spacing w:before="0" w:line="288" w:lineRule="auto"/>
        <w:rPr>
          <w:rFonts w:ascii="Arial Nova Light" w:hAnsi="Arial Nova Light" w:cstheme="majorHAnsi"/>
          <w:b/>
          <w:bCs/>
          <w:sz w:val="24"/>
        </w:rPr>
      </w:pPr>
      <w:r w:rsidRPr="00703B54">
        <w:rPr>
          <w:rFonts w:ascii="Arial Nova Light" w:hAnsi="Arial Nova Light" w:cstheme="majorHAnsi"/>
          <w:b/>
          <w:bCs/>
          <w:sz w:val="24"/>
        </w:rPr>
        <w:lastRenderedPageBreak/>
        <w:t>Sustentabilidade da Operação:</w:t>
      </w:r>
    </w:p>
    <w:p w14:paraId="19516F43" w14:textId="4291295E" w:rsidR="00703B54" w:rsidRPr="00703B54" w:rsidRDefault="00703B54" w:rsidP="007A4E53">
      <w:pPr>
        <w:pStyle w:val="PargrafodaLista"/>
        <w:numPr>
          <w:ilvl w:val="0"/>
          <w:numId w:val="46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Digitalização, introdução de novas tecnologias ou inovação</w:t>
      </w:r>
      <w:r>
        <w:rPr>
          <w:rFonts w:ascii="Arial Nova Light" w:hAnsi="Arial Nova Light" w:cstheme="majorHAnsi"/>
          <w:sz w:val="24"/>
        </w:rPr>
        <w:t>.</w:t>
      </w:r>
    </w:p>
    <w:p w14:paraId="64261B4E" w14:textId="609801FD" w:rsidR="00703B54" w:rsidRPr="00703B54" w:rsidRDefault="00703B54" w:rsidP="007A4E53">
      <w:pPr>
        <w:pStyle w:val="PargrafodaLista"/>
        <w:numPr>
          <w:ilvl w:val="0"/>
          <w:numId w:val="47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Sustentabilidade ambiental (descarbonização, energias renováveis, economia circular)</w:t>
      </w:r>
      <w:r>
        <w:rPr>
          <w:rFonts w:ascii="Arial Nova Light" w:hAnsi="Arial Nova Light" w:cstheme="majorHAnsi"/>
          <w:sz w:val="24"/>
        </w:rPr>
        <w:t>.</w:t>
      </w:r>
    </w:p>
    <w:p w14:paraId="24F2617E" w14:textId="0FEF0B7A" w:rsidR="00703B54" w:rsidRPr="00703B54" w:rsidRDefault="00703B54" w:rsidP="007A4E53">
      <w:pPr>
        <w:pStyle w:val="PargrafodaLista"/>
        <w:numPr>
          <w:ilvl w:val="0"/>
          <w:numId w:val="47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Preservação, promoção ou valorização do património material e imaterial</w:t>
      </w:r>
      <w:r>
        <w:rPr>
          <w:rFonts w:ascii="Arial Nova Light" w:hAnsi="Arial Nova Light" w:cstheme="majorHAnsi"/>
          <w:sz w:val="24"/>
        </w:rPr>
        <w:t>.</w:t>
      </w:r>
    </w:p>
    <w:p w14:paraId="51D43F71" w14:textId="6F4A4968" w:rsidR="00703B54" w:rsidRPr="00703B54" w:rsidRDefault="00703B54" w:rsidP="007A4E53">
      <w:pPr>
        <w:pStyle w:val="PargrafodaLista"/>
        <w:numPr>
          <w:ilvl w:val="0"/>
          <w:numId w:val="47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Inclusão social e igualdade de oportunidades</w:t>
      </w:r>
      <w:r>
        <w:rPr>
          <w:rFonts w:ascii="Arial Nova Light" w:hAnsi="Arial Nova Light" w:cstheme="majorHAnsi"/>
          <w:sz w:val="24"/>
        </w:rPr>
        <w:t>.</w:t>
      </w:r>
    </w:p>
    <w:p w14:paraId="77D6950C" w14:textId="77777777" w:rsidR="00703B54" w:rsidRDefault="00703B54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24BE0CA3" w14:textId="77777777" w:rsidR="00703B54" w:rsidRDefault="00703B54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425A0A70" w14:textId="485FF81B" w:rsidR="00703B54" w:rsidRPr="00703B54" w:rsidRDefault="00D97F78" w:rsidP="007A4E53">
      <w:pPr>
        <w:spacing w:before="0" w:line="288" w:lineRule="auto"/>
        <w:rPr>
          <w:rFonts w:ascii="Arial Nova Light" w:hAnsi="Arial Nova Light" w:cstheme="majorHAnsi"/>
          <w:b/>
          <w:bCs/>
          <w:sz w:val="24"/>
        </w:rPr>
      </w:pPr>
      <w:r w:rsidRPr="00703B54">
        <w:rPr>
          <w:rFonts w:ascii="Arial Nova Light" w:hAnsi="Arial Nova Light" w:cstheme="majorHAnsi"/>
          <w:b/>
          <w:bCs/>
          <w:sz w:val="24"/>
        </w:rPr>
        <w:t xml:space="preserve">Análise </w:t>
      </w:r>
      <w:r w:rsidR="000B7198" w:rsidRPr="00703B54">
        <w:rPr>
          <w:rFonts w:ascii="Arial Nova Light" w:hAnsi="Arial Nova Light" w:cstheme="majorHAnsi"/>
          <w:b/>
          <w:bCs/>
          <w:sz w:val="24"/>
        </w:rPr>
        <w:t>E</w:t>
      </w:r>
      <w:r w:rsidRPr="00703B54">
        <w:rPr>
          <w:rFonts w:ascii="Arial Nova Light" w:hAnsi="Arial Nova Light" w:cstheme="majorHAnsi"/>
          <w:b/>
          <w:bCs/>
          <w:sz w:val="24"/>
        </w:rPr>
        <w:t>stratégica</w:t>
      </w:r>
      <w:r w:rsidR="000B7198" w:rsidRPr="00703B54">
        <w:rPr>
          <w:rFonts w:ascii="Arial Nova Light" w:hAnsi="Arial Nova Light" w:cstheme="majorHAnsi"/>
          <w:b/>
          <w:bCs/>
          <w:sz w:val="24"/>
        </w:rPr>
        <w:t xml:space="preserve"> - </w:t>
      </w:r>
      <w:r w:rsidR="00703B54" w:rsidRPr="00703B54">
        <w:rPr>
          <w:rFonts w:ascii="Arial Nova Light" w:hAnsi="Arial Nova Light" w:cstheme="majorHAnsi"/>
          <w:b/>
          <w:bCs/>
          <w:sz w:val="24"/>
        </w:rPr>
        <w:t>i</w:t>
      </w:r>
      <w:r w:rsidR="000B7198" w:rsidRPr="00703B54">
        <w:rPr>
          <w:rFonts w:ascii="Arial Nova Light" w:hAnsi="Arial Nova Light" w:cstheme="majorHAnsi"/>
          <w:b/>
          <w:bCs/>
          <w:sz w:val="24"/>
        </w:rPr>
        <w:t>dentificar o contributo para</w:t>
      </w:r>
      <w:r w:rsidR="00703B54" w:rsidRPr="00703B54">
        <w:rPr>
          <w:rFonts w:ascii="Arial Nova Light" w:hAnsi="Arial Nova Light" w:cstheme="majorHAnsi"/>
          <w:b/>
          <w:bCs/>
          <w:sz w:val="24"/>
        </w:rPr>
        <w:t>:</w:t>
      </w:r>
    </w:p>
    <w:p w14:paraId="6F64CB9C" w14:textId="2F37A54A" w:rsidR="00703B54" w:rsidRPr="00703B54" w:rsidRDefault="00703B54" w:rsidP="007A4E53">
      <w:pPr>
        <w:pStyle w:val="PargrafodaLista"/>
        <w:numPr>
          <w:ilvl w:val="0"/>
          <w:numId w:val="49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Nível de contributo da operação para a E</w:t>
      </w:r>
      <w:r w:rsidRPr="00703B54">
        <w:rPr>
          <w:rFonts w:ascii="Arial Nova Light" w:hAnsi="Arial Nova Light" w:cstheme="majorHAnsi"/>
          <w:sz w:val="24"/>
        </w:rPr>
        <w:t xml:space="preserve">stratégia de </w:t>
      </w:r>
      <w:r w:rsidRPr="00703B54">
        <w:rPr>
          <w:rFonts w:ascii="Arial Nova Light" w:hAnsi="Arial Nova Light" w:cstheme="majorHAnsi"/>
          <w:sz w:val="24"/>
        </w:rPr>
        <w:t>D</w:t>
      </w:r>
      <w:r w:rsidRPr="00703B54">
        <w:rPr>
          <w:rFonts w:ascii="Arial Nova Light" w:hAnsi="Arial Nova Light" w:cstheme="majorHAnsi"/>
          <w:sz w:val="24"/>
        </w:rPr>
        <w:t xml:space="preserve">esenvolvimento </w:t>
      </w:r>
      <w:r w:rsidRPr="00703B54">
        <w:rPr>
          <w:rFonts w:ascii="Arial Nova Light" w:hAnsi="Arial Nova Light" w:cstheme="majorHAnsi"/>
          <w:sz w:val="24"/>
        </w:rPr>
        <w:t>L</w:t>
      </w:r>
      <w:r w:rsidRPr="00703B54">
        <w:rPr>
          <w:rFonts w:ascii="Arial Nova Light" w:hAnsi="Arial Nova Light" w:cstheme="majorHAnsi"/>
          <w:sz w:val="24"/>
        </w:rPr>
        <w:t>ocal (EDL).</w:t>
      </w:r>
    </w:p>
    <w:p w14:paraId="72BC99AA" w14:textId="036EEA8E" w:rsidR="00703B54" w:rsidRPr="00703B54" w:rsidRDefault="00703B54" w:rsidP="007A4E53">
      <w:pPr>
        <w:pStyle w:val="PargrafodaLista"/>
        <w:numPr>
          <w:ilvl w:val="0"/>
          <w:numId w:val="49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Contributo para os indicadores de resultado da EDL</w:t>
      </w:r>
      <w:r w:rsidRPr="00703B54">
        <w:rPr>
          <w:rFonts w:ascii="Arial Nova Light" w:hAnsi="Arial Nova Light" w:cstheme="majorHAnsi"/>
          <w:sz w:val="24"/>
        </w:rPr>
        <w:t>.</w:t>
      </w:r>
    </w:p>
    <w:p w14:paraId="19E9876E" w14:textId="2A285C7D" w:rsidR="000B7198" w:rsidRPr="00703B54" w:rsidRDefault="00703B54" w:rsidP="007A4E53">
      <w:pPr>
        <w:pStyle w:val="PargrafodaLista"/>
        <w:numPr>
          <w:ilvl w:val="0"/>
          <w:numId w:val="49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Impacto da Operação</w:t>
      </w:r>
      <w:r w:rsidRPr="00703B54">
        <w:rPr>
          <w:rFonts w:ascii="Arial Nova Light" w:hAnsi="Arial Nova Light" w:cstheme="majorHAnsi"/>
          <w:sz w:val="24"/>
        </w:rPr>
        <w:t>:</w:t>
      </w:r>
    </w:p>
    <w:p w14:paraId="707C7057" w14:textId="5EC3D1EB" w:rsidR="00703B54" w:rsidRPr="00703B54" w:rsidRDefault="00703B54" w:rsidP="007A4E53">
      <w:pPr>
        <w:pStyle w:val="PargrafodaLista"/>
        <w:numPr>
          <w:ilvl w:val="0"/>
          <w:numId w:val="50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Interesse coletivo da operação</w:t>
      </w:r>
      <w:r w:rsidRPr="00703B54">
        <w:rPr>
          <w:rFonts w:ascii="Arial Nova Light" w:hAnsi="Arial Nova Light" w:cstheme="majorHAnsi"/>
          <w:sz w:val="24"/>
        </w:rPr>
        <w:t>.</w:t>
      </w:r>
    </w:p>
    <w:p w14:paraId="70EEB6CF" w14:textId="6694350B" w:rsidR="00703B54" w:rsidRPr="00703B54" w:rsidRDefault="00703B54" w:rsidP="007A4E53">
      <w:pPr>
        <w:pStyle w:val="PargrafodaLista"/>
        <w:numPr>
          <w:ilvl w:val="0"/>
          <w:numId w:val="50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Impacto da operação a um nível supralocal</w:t>
      </w:r>
      <w:r w:rsidRPr="00703B54">
        <w:rPr>
          <w:rFonts w:ascii="Arial Nova Light" w:hAnsi="Arial Nova Light" w:cstheme="majorHAnsi"/>
          <w:sz w:val="24"/>
        </w:rPr>
        <w:t>.</w:t>
      </w:r>
    </w:p>
    <w:p w14:paraId="2A0E4230" w14:textId="7130575B" w:rsidR="00703B54" w:rsidRPr="00703B54" w:rsidRDefault="00703B54" w:rsidP="007A4E53">
      <w:pPr>
        <w:pStyle w:val="PargrafodaLista"/>
        <w:numPr>
          <w:ilvl w:val="0"/>
          <w:numId w:val="50"/>
        </w:num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>Contribuição para o cumprimento de Objetivos de Desenvolvimento Sustentável (ODS)</w:t>
      </w:r>
      <w:r w:rsidRPr="00703B54">
        <w:rPr>
          <w:rFonts w:ascii="Arial Nova Light" w:hAnsi="Arial Nova Light" w:cstheme="majorHAnsi"/>
          <w:sz w:val="24"/>
        </w:rPr>
        <w:t>.</w:t>
      </w:r>
    </w:p>
    <w:p w14:paraId="2EFD344B" w14:textId="77777777" w:rsidR="000B7198" w:rsidRDefault="000B7198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63F83A1D" w14:textId="77777777" w:rsidR="00703B54" w:rsidRDefault="00703B54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</w:p>
    <w:p w14:paraId="09E71C7C" w14:textId="77777777" w:rsidR="00703B54" w:rsidRPr="00703B54" w:rsidRDefault="00703B54" w:rsidP="007A4E53">
      <w:pPr>
        <w:pStyle w:val="PargrafodaLista"/>
        <w:numPr>
          <w:ilvl w:val="0"/>
          <w:numId w:val="44"/>
        </w:numPr>
        <w:spacing w:before="0" w:line="288" w:lineRule="auto"/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</w:pPr>
      <w:r w:rsidRPr="00703B54">
        <w:rPr>
          <w:rFonts w:ascii="Arial Nova Light" w:hAnsi="Arial Nova Light" w:cstheme="majorHAnsi"/>
          <w:b/>
          <w:bCs/>
          <w:color w:val="2F5496" w:themeColor="accent1" w:themeShade="BF"/>
          <w:sz w:val="24"/>
        </w:rPr>
        <w:t>INDICADORES</w:t>
      </w:r>
    </w:p>
    <w:p w14:paraId="4606DF23" w14:textId="1D2D09C5" w:rsidR="00703B54" w:rsidRDefault="004301A6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  <w:r>
        <w:rPr>
          <w:rFonts w:ascii="Arial Nova Light" w:hAnsi="Arial Nova Light" w:cstheme="majorHAnsi"/>
          <w:sz w:val="24"/>
        </w:rPr>
        <w:t xml:space="preserve">Indicadores de Resultado – identificar os indicadores </w:t>
      </w:r>
      <w:r w:rsidR="007662F4">
        <w:rPr>
          <w:rFonts w:ascii="Arial Nova Light" w:hAnsi="Arial Nova Light" w:cstheme="majorHAnsi"/>
          <w:sz w:val="24"/>
        </w:rPr>
        <w:t xml:space="preserve">aplicáveis ao investimento conforme listagem </w:t>
      </w:r>
      <w:r w:rsidR="000F1BE4">
        <w:rPr>
          <w:rFonts w:ascii="Arial Nova Light" w:hAnsi="Arial Nova Light" w:cstheme="majorHAnsi"/>
          <w:sz w:val="24"/>
        </w:rPr>
        <w:t xml:space="preserve">de indicadores </w:t>
      </w:r>
      <w:r w:rsidR="007662F4">
        <w:rPr>
          <w:rFonts w:ascii="Arial Nova Light" w:hAnsi="Arial Nova Light" w:cstheme="majorHAnsi"/>
          <w:sz w:val="24"/>
        </w:rPr>
        <w:t xml:space="preserve">do Aviso </w:t>
      </w:r>
      <w:r>
        <w:rPr>
          <w:rFonts w:ascii="Arial Nova Light" w:hAnsi="Arial Nova Light" w:cstheme="majorHAnsi"/>
          <w:sz w:val="24"/>
        </w:rPr>
        <w:t xml:space="preserve">e justificar as metas </w:t>
      </w:r>
      <w:r w:rsidR="000F1BE4">
        <w:rPr>
          <w:rFonts w:ascii="Arial Nova Light" w:hAnsi="Arial Nova Light" w:cstheme="majorHAnsi"/>
          <w:sz w:val="24"/>
        </w:rPr>
        <w:t>indicadas no</w:t>
      </w:r>
      <w:r w:rsidR="007662F4">
        <w:rPr>
          <w:rFonts w:ascii="Arial Nova Light" w:hAnsi="Arial Nova Light" w:cstheme="majorHAnsi"/>
          <w:sz w:val="24"/>
        </w:rPr>
        <w:t xml:space="preserve"> formulário</w:t>
      </w:r>
      <w:r w:rsidR="000F1BE4">
        <w:rPr>
          <w:rFonts w:ascii="Arial Nova Light" w:hAnsi="Arial Nova Light" w:cstheme="majorHAnsi"/>
          <w:sz w:val="24"/>
        </w:rPr>
        <w:t xml:space="preserve"> </w:t>
      </w:r>
      <w:r w:rsidR="007662F4">
        <w:rPr>
          <w:rFonts w:ascii="Arial Nova Light" w:hAnsi="Arial Nova Light" w:cstheme="majorHAnsi"/>
          <w:sz w:val="24"/>
        </w:rPr>
        <w:t>de candidatura.</w:t>
      </w:r>
    </w:p>
    <w:p w14:paraId="0732A962" w14:textId="7759AB20" w:rsidR="00703B54" w:rsidRPr="00703B54" w:rsidRDefault="00703B54" w:rsidP="007A4E53">
      <w:pPr>
        <w:spacing w:before="0" w:line="288" w:lineRule="auto"/>
        <w:rPr>
          <w:rFonts w:ascii="Arial Nova Light" w:hAnsi="Arial Nova Light" w:cstheme="majorHAnsi"/>
          <w:sz w:val="24"/>
        </w:rPr>
      </w:pPr>
      <w:r w:rsidRPr="00703B54">
        <w:rPr>
          <w:rFonts w:ascii="Arial Nova Light" w:hAnsi="Arial Nova Light" w:cstheme="majorHAnsi"/>
          <w:sz w:val="24"/>
        </w:rPr>
        <w:t xml:space="preserve"> </w:t>
      </w:r>
    </w:p>
    <w:sectPr w:rsidR="00703B54" w:rsidRPr="00703B54" w:rsidSect="000263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BFF79" w14:textId="77777777" w:rsidR="00F45407" w:rsidRDefault="00F45407" w:rsidP="00F06FBC">
      <w:pPr>
        <w:spacing w:before="0" w:after="0"/>
      </w:pPr>
      <w:r>
        <w:separator/>
      </w:r>
    </w:p>
  </w:endnote>
  <w:endnote w:type="continuationSeparator" w:id="0">
    <w:p w14:paraId="4AE45BD4" w14:textId="77777777" w:rsidR="00F45407" w:rsidRDefault="00F45407" w:rsidP="00F06FBC">
      <w:pPr>
        <w:spacing w:before="0" w:after="0"/>
      </w:pPr>
      <w:r>
        <w:continuationSeparator/>
      </w:r>
    </w:p>
  </w:endnote>
  <w:endnote w:type="continuationNotice" w:id="1">
    <w:p w14:paraId="668D56FC" w14:textId="77777777" w:rsidR="00F45407" w:rsidRDefault="00F4540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05B07" w14:textId="439446E8" w:rsidR="00A94A00" w:rsidRPr="00A94A00" w:rsidRDefault="00A46923" w:rsidP="00A94A00">
    <w:pPr>
      <w:spacing w:before="0" w:after="0"/>
      <w:jc w:val="right"/>
      <w:rPr>
        <w:rFonts w:ascii="Leelawadee UI" w:hAnsi="Leelawadee UI" w:cs="Leelawadee UI"/>
        <w:color w:val="282829"/>
      </w:rPr>
    </w:pPr>
    <w:r>
      <w:rPr>
        <w:noProof/>
      </w:rPr>
      <w:drawing>
        <wp:anchor distT="0" distB="0" distL="114300" distR="114300" simplePos="0" relativeHeight="251659267" behindDoc="0" locked="0" layoutInCell="1" allowOverlap="1" wp14:anchorId="064CA861" wp14:editId="09DC4AAD">
          <wp:simplePos x="0" y="0"/>
          <wp:positionH relativeFrom="column">
            <wp:posOffset>565785</wp:posOffset>
          </wp:positionH>
          <wp:positionV relativeFrom="paragraph">
            <wp:posOffset>-350520</wp:posOffset>
          </wp:positionV>
          <wp:extent cx="5400040" cy="903605"/>
          <wp:effectExtent l="0" t="0" r="0" b="0"/>
          <wp:wrapNone/>
          <wp:docPr id="531187127" name="Imagem 1" descr="Uma imagem com texto, captura de ecrã, Tipo de letra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640267" name="Imagem 1" descr="Uma imagem com texto, captura de ecrã, Tipo de letra, Gráficos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0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59EE1" w14:textId="77777777" w:rsidR="00E16AAC" w:rsidRDefault="00E16AAC">
    <w:pPr>
      <w:pStyle w:val="Rodap"/>
    </w:pPr>
    <w:r>
      <w:rPr>
        <w:noProof/>
      </w:rPr>
      <w:drawing>
        <wp:anchor distT="0" distB="0" distL="114300" distR="114300" simplePos="0" relativeHeight="251658243" behindDoc="1" locked="0" layoutInCell="1" allowOverlap="1" wp14:anchorId="70CD88C9" wp14:editId="18057085">
          <wp:simplePos x="0" y="0"/>
          <wp:positionH relativeFrom="margin">
            <wp:posOffset>808114</wp:posOffset>
          </wp:positionH>
          <wp:positionV relativeFrom="paragraph">
            <wp:posOffset>-122555</wp:posOffset>
          </wp:positionV>
          <wp:extent cx="3792220" cy="512378"/>
          <wp:effectExtent l="0" t="0" r="0" b="2540"/>
          <wp:wrapTight wrapText="bothSides">
            <wp:wrapPolygon edited="0">
              <wp:start x="0" y="0"/>
              <wp:lineTo x="0" y="20903"/>
              <wp:lineTo x="21484" y="20903"/>
              <wp:lineTo x="21484" y="0"/>
              <wp:lineTo x="0" y="0"/>
            </wp:wrapPolygon>
          </wp:wrapTight>
          <wp:docPr id="58963146" name="Imagem 4" descr="Uma imagem com texto, Tipo de letra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308120" name="Imagem 4" descr="Uma imagem com texto, Tipo de letra, logótipo, Gráfico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2220" cy="512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B41C8" w14:textId="77777777" w:rsidR="00F45407" w:rsidRDefault="00F45407" w:rsidP="00F06FBC">
      <w:pPr>
        <w:spacing w:before="0" w:after="0"/>
      </w:pPr>
      <w:r>
        <w:separator/>
      </w:r>
    </w:p>
  </w:footnote>
  <w:footnote w:type="continuationSeparator" w:id="0">
    <w:p w14:paraId="79E32CDD" w14:textId="77777777" w:rsidR="00F45407" w:rsidRDefault="00F45407" w:rsidP="00F06FBC">
      <w:pPr>
        <w:spacing w:before="0" w:after="0"/>
      </w:pPr>
      <w:r>
        <w:continuationSeparator/>
      </w:r>
    </w:p>
  </w:footnote>
  <w:footnote w:type="continuationNotice" w:id="1">
    <w:p w14:paraId="0F0C032B" w14:textId="77777777" w:rsidR="00F45407" w:rsidRDefault="00F4540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B0902" w14:textId="2D454E92" w:rsidR="00D97F78" w:rsidRDefault="00D97F78" w:rsidP="00D97F78">
    <w:pPr>
      <w:pStyle w:val="COVERLAB1"/>
      <w:rPr>
        <w:rFonts w:ascii="Arial Nova Light" w:hAnsi="Arial Nova Light" w:cstheme="majorHAnsi"/>
        <w:b/>
        <w:bCs/>
        <w:caps w:val="0"/>
        <w:noProof/>
        <w:color w:val="4472C4" w:themeColor="accent1"/>
        <w:sz w:val="24"/>
        <w:szCs w:val="24"/>
        <w:lang w:eastAsia="pt-PT"/>
      </w:rPr>
    </w:pPr>
    <w:r>
      <w:rPr>
        <w:rFonts w:ascii="Arial Nova Light" w:hAnsi="Arial Nova Light" w:cstheme="majorHAnsi"/>
        <w:b/>
        <w:bCs/>
        <w:caps w:val="0"/>
        <w:noProof/>
        <w:color w:val="4472C4" w:themeColor="accent1"/>
        <w:sz w:val="24"/>
        <w:szCs w:val="24"/>
        <w:lang w:eastAsia="pt-PT"/>
      </w:rPr>
      <w:drawing>
        <wp:anchor distT="0" distB="0" distL="114300" distR="114300" simplePos="0" relativeHeight="251660291" behindDoc="1" locked="0" layoutInCell="1" allowOverlap="1" wp14:anchorId="685D9857" wp14:editId="024CD0FF">
          <wp:simplePos x="0" y="0"/>
          <wp:positionH relativeFrom="column">
            <wp:posOffset>47625</wp:posOffset>
          </wp:positionH>
          <wp:positionV relativeFrom="paragraph">
            <wp:posOffset>-137160</wp:posOffset>
          </wp:positionV>
          <wp:extent cx="1231265" cy="804545"/>
          <wp:effectExtent l="0" t="0" r="6985" b="0"/>
          <wp:wrapNone/>
          <wp:docPr id="106775460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ova Light" w:hAnsi="Arial Nova Light" w:cstheme="majorHAnsi"/>
        <w:b/>
        <w:bCs/>
        <w:caps w:val="0"/>
        <w:noProof/>
        <w:color w:val="4472C4" w:themeColor="accent1"/>
        <w:sz w:val="24"/>
        <w:szCs w:val="24"/>
        <w:lang w:eastAsia="pt-PT"/>
      </w:rPr>
      <w:t xml:space="preserve">                                                                     </w:t>
    </w:r>
  </w:p>
  <w:p w14:paraId="17C93A43" w14:textId="501A9FA3" w:rsidR="00D97F78" w:rsidRDefault="00D97F78" w:rsidP="00D97F78">
    <w:pPr>
      <w:pStyle w:val="COVERLAB1"/>
      <w:jc w:val="right"/>
      <w:rPr>
        <w:rStyle w:val="TextodoMarcadordePosio"/>
        <w:rFonts w:ascii="Arial Nova Light" w:hAnsi="Arial Nova Light" w:cstheme="majorHAnsi"/>
        <w:b/>
        <w:bCs/>
        <w:caps w:val="0"/>
        <w:color w:val="2F5496" w:themeColor="accent1" w:themeShade="BF"/>
        <w:sz w:val="24"/>
        <w:szCs w:val="24"/>
        <w:lang w:eastAsia="pt-PT"/>
      </w:rPr>
    </w:pPr>
    <w:r>
      <w:rPr>
        <w:rFonts w:ascii="Arial Nova Light" w:hAnsi="Arial Nova Light" w:cstheme="majorHAnsi"/>
        <w:b/>
        <w:bCs/>
        <w:caps w:val="0"/>
        <w:noProof/>
        <w:color w:val="4472C4" w:themeColor="accent1"/>
        <w:sz w:val="24"/>
        <w:szCs w:val="24"/>
        <w:lang w:eastAsia="pt-PT"/>
      </w:rPr>
      <w:t xml:space="preserve">  </w:t>
    </w:r>
    <w:r w:rsidRPr="00D97F78">
      <w:rPr>
        <w:rStyle w:val="TextodoMarcadordePosio"/>
        <w:rFonts w:ascii="Arial Nova Light" w:hAnsi="Arial Nova Light" w:cstheme="majorHAnsi"/>
        <w:b/>
        <w:bCs/>
        <w:caps w:val="0"/>
        <w:color w:val="2F5496" w:themeColor="accent1" w:themeShade="BF"/>
        <w:sz w:val="24"/>
        <w:szCs w:val="24"/>
        <w:lang w:eastAsia="pt-PT"/>
      </w:rPr>
      <w:t>GUIA DE ELABORAÇÃO DA MEMÓRIA DESCRITIVA</w:t>
    </w:r>
  </w:p>
  <w:p w14:paraId="75578288" w14:textId="6E278815" w:rsidR="00E16AAC" w:rsidRDefault="00E16AAC" w:rsidP="00D97F78">
    <w:pPr>
      <w:pStyle w:val="Cabealho"/>
      <w:rPr>
        <w:lang w:val="pt-PT"/>
      </w:rPr>
    </w:pPr>
  </w:p>
  <w:p w14:paraId="01964AE8" w14:textId="77777777" w:rsidR="00703B54" w:rsidRPr="00D97F78" w:rsidRDefault="00703B54" w:rsidP="00D97F78">
    <w:pPr>
      <w:pStyle w:val="Cabealho"/>
      <w:rPr>
        <w:lang w:val="pt-P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98764" w14:textId="77777777" w:rsidR="00E16AAC" w:rsidRDefault="00E16AAC" w:rsidP="00E16AAC">
    <w:pPr>
      <w:pStyle w:val="Cabealho"/>
    </w:pPr>
    <w:r>
      <w:rPr>
        <w:noProof/>
      </w:rPr>
      <w:drawing>
        <wp:anchor distT="0" distB="0" distL="114300" distR="114300" simplePos="0" relativeHeight="251658242" behindDoc="1" locked="0" layoutInCell="1" allowOverlap="1" wp14:anchorId="049EA1B2" wp14:editId="54ADC9BC">
          <wp:simplePos x="0" y="0"/>
          <wp:positionH relativeFrom="column">
            <wp:posOffset>2142490</wp:posOffset>
          </wp:positionH>
          <wp:positionV relativeFrom="paragraph">
            <wp:posOffset>635</wp:posOffset>
          </wp:positionV>
          <wp:extent cx="3254375" cy="730885"/>
          <wp:effectExtent l="0" t="0" r="0" b="0"/>
          <wp:wrapTight wrapText="bothSides">
            <wp:wrapPolygon edited="0">
              <wp:start x="0" y="0"/>
              <wp:lineTo x="0" y="20831"/>
              <wp:lineTo x="21495" y="20831"/>
              <wp:lineTo x="21495" y="0"/>
              <wp:lineTo x="0" y="0"/>
            </wp:wrapPolygon>
          </wp:wrapTight>
          <wp:docPr id="1362564484" name="Imagem 2" descr="Uma imagem com texto, Tipo de letra, logótipo, peix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905452" name="Imagem 2" descr="Uma imagem com texto, Tipo de letra, logótipo, peix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4375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2A21013F" wp14:editId="4F39A075">
          <wp:simplePos x="0" y="0"/>
          <wp:positionH relativeFrom="column">
            <wp:posOffset>1905</wp:posOffset>
          </wp:positionH>
          <wp:positionV relativeFrom="paragraph">
            <wp:posOffset>635</wp:posOffset>
          </wp:positionV>
          <wp:extent cx="1524000" cy="2133600"/>
          <wp:effectExtent l="0" t="0" r="0" b="0"/>
          <wp:wrapTight wrapText="bothSides">
            <wp:wrapPolygon edited="0">
              <wp:start x="0" y="0"/>
              <wp:lineTo x="0" y="21407"/>
              <wp:lineTo x="21330" y="21407"/>
              <wp:lineTo x="21330" y="0"/>
              <wp:lineTo x="0" y="0"/>
            </wp:wrapPolygon>
          </wp:wrapTight>
          <wp:docPr id="1657816210" name="Imagem 1" descr="Uma imagem com texto, Tipo de letra, design, logó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696600" name="Imagem 1" descr="Uma imagem com texto, Tipo de letra, design, logó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213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BBDA32" w14:textId="77777777" w:rsidR="00E16AAC" w:rsidRDefault="00E16A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B4019D8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A6043E"/>
    <w:multiLevelType w:val="multilevel"/>
    <w:tmpl w:val="F4FAA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0BDF12EE"/>
    <w:multiLevelType w:val="hybridMultilevel"/>
    <w:tmpl w:val="E88023A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0325D"/>
    <w:multiLevelType w:val="hybridMultilevel"/>
    <w:tmpl w:val="38F0DC22"/>
    <w:lvl w:ilvl="0" w:tplc="08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C42069"/>
    <w:multiLevelType w:val="hybridMultilevel"/>
    <w:tmpl w:val="E10C25D6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22445"/>
    <w:multiLevelType w:val="hybridMultilevel"/>
    <w:tmpl w:val="F9E2FE0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104286"/>
    <w:multiLevelType w:val="hybridMultilevel"/>
    <w:tmpl w:val="778A65CC"/>
    <w:lvl w:ilvl="0" w:tplc="08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0607BC"/>
    <w:multiLevelType w:val="hybridMultilevel"/>
    <w:tmpl w:val="C6F8BF5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F6351"/>
    <w:multiLevelType w:val="multilevel"/>
    <w:tmpl w:val="F22E55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3C5F1B"/>
    <w:multiLevelType w:val="hybridMultilevel"/>
    <w:tmpl w:val="A262F59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81AC1"/>
    <w:multiLevelType w:val="multilevel"/>
    <w:tmpl w:val="2AB23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asciiTheme="majorHAnsi" w:eastAsia="Times New Roman" w:hAnsiTheme="majorHAnsi" w:cstheme="majorHAnsi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26147D7A"/>
    <w:multiLevelType w:val="hybridMultilevel"/>
    <w:tmpl w:val="FC8412B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A7DC8"/>
    <w:multiLevelType w:val="hybridMultilevel"/>
    <w:tmpl w:val="65AA91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94A2A"/>
    <w:multiLevelType w:val="multilevel"/>
    <w:tmpl w:val="DE66A0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76C0B3A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AA70B9D"/>
    <w:multiLevelType w:val="hybridMultilevel"/>
    <w:tmpl w:val="C85E388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75643D"/>
    <w:multiLevelType w:val="multilevel"/>
    <w:tmpl w:val="081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36CE3E12"/>
    <w:multiLevelType w:val="hybridMultilevel"/>
    <w:tmpl w:val="F9E2FE0C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DE6009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B154971"/>
    <w:multiLevelType w:val="hybridMultilevel"/>
    <w:tmpl w:val="0A88747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80D4C"/>
    <w:multiLevelType w:val="hybridMultilevel"/>
    <w:tmpl w:val="F6407662"/>
    <w:lvl w:ilvl="0" w:tplc="1628798E">
      <w:start w:val="1"/>
      <w:numFmt w:val="decimal"/>
      <w:pStyle w:val="Ttulo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442229"/>
    <w:multiLevelType w:val="multilevel"/>
    <w:tmpl w:val="F4FAA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4D7B1F75"/>
    <w:multiLevelType w:val="hybridMultilevel"/>
    <w:tmpl w:val="FEC2F83C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32632A"/>
    <w:multiLevelType w:val="hybridMultilevel"/>
    <w:tmpl w:val="FFFFFFFF"/>
    <w:lvl w:ilvl="0" w:tplc="28C8EC3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0CB359E"/>
    <w:multiLevelType w:val="hybridMultilevel"/>
    <w:tmpl w:val="50C2A4C4"/>
    <w:lvl w:ilvl="0" w:tplc="08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6F1150A"/>
    <w:multiLevelType w:val="hybridMultilevel"/>
    <w:tmpl w:val="47725772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FB797B"/>
    <w:multiLevelType w:val="hybridMultilevel"/>
    <w:tmpl w:val="780AA44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2709C"/>
    <w:multiLevelType w:val="multilevel"/>
    <w:tmpl w:val="EA905E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Theme="majorHAnsi" w:eastAsia="Times New Roman" w:hAnsiTheme="majorHAnsi" w:cstheme="majorHAnsi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45423D4"/>
    <w:multiLevelType w:val="hybridMultilevel"/>
    <w:tmpl w:val="F9B422C0"/>
    <w:lvl w:ilvl="0" w:tplc="08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9CD34C5"/>
    <w:multiLevelType w:val="hybridMultilevel"/>
    <w:tmpl w:val="5AB684D8"/>
    <w:lvl w:ilvl="0" w:tplc="0816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0" w15:restartNumberingAfterBreak="0">
    <w:nsid w:val="6A6A3810"/>
    <w:multiLevelType w:val="multilevel"/>
    <w:tmpl w:val="B1C0B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1" w15:restartNumberingAfterBreak="0">
    <w:nsid w:val="6CFE1037"/>
    <w:multiLevelType w:val="hybridMultilevel"/>
    <w:tmpl w:val="E180941A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4147EC"/>
    <w:multiLevelType w:val="multilevel"/>
    <w:tmpl w:val="6FAEEB32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75242582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7F25C94"/>
    <w:multiLevelType w:val="hybridMultilevel"/>
    <w:tmpl w:val="C25A7726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B3B52A3"/>
    <w:multiLevelType w:val="hybridMultilevel"/>
    <w:tmpl w:val="6EAAFE8A"/>
    <w:lvl w:ilvl="0" w:tplc="08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872901"/>
    <w:multiLevelType w:val="multilevel"/>
    <w:tmpl w:val="081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617613168">
    <w:abstractNumId w:val="32"/>
  </w:num>
  <w:num w:numId="2" w16cid:durableId="787119072">
    <w:abstractNumId w:val="0"/>
  </w:num>
  <w:num w:numId="3" w16cid:durableId="496530973">
    <w:abstractNumId w:val="20"/>
  </w:num>
  <w:num w:numId="4" w16cid:durableId="838079225">
    <w:abstractNumId w:val="15"/>
  </w:num>
  <w:num w:numId="5" w16cid:durableId="486943332">
    <w:abstractNumId w:val="33"/>
  </w:num>
  <w:num w:numId="6" w16cid:durableId="74253207">
    <w:abstractNumId w:val="34"/>
  </w:num>
  <w:num w:numId="7" w16cid:durableId="1342122694">
    <w:abstractNumId w:val="23"/>
  </w:num>
  <w:num w:numId="8" w16cid:durableId="613101729">
    <w:abstractNumId w:val="22"/>
  </w:num>
  <w:num w:numId="9" w16cid:durableId="2085106157">
    <w:abstractNumId w:val="18"/>
  </w:num>
  <w:num w:numId="10" w16cid:durableId="379788036">
    <w:abstractNumId w:val="20"/>
  </w:num>
  <w:num w:numId="11" w16cid:durableId="1139422463">
    <w:abstractNumId w:val="20"/>
  </w:num>
  <w:num w:numId="12" w16cid:durableId="336545973">
    <w:abstractNumId w:val="20"/>
  </w:num>
  <w:num w:numId="13" w16cid:durableId="20934300">
    <w:abstractNumId w:val="20"/>
  </w:num>
  <w:num w:numId="14" w16cid:durableId="357044754">
    <w:abstractNumId w:val="29"/>
  </w:num>
  <w:num w:numId="15" w16cid:durableId="1285580227">
    <w:abstractNumId w:val="6"/>
  </w:num>
  <w:num w:numId="16" w16cid:durableId="795023911">
    <w:abstractNumId w:val="36"/>
  </w:num>
  <w:num w:numId="17" w16cid:durableId="1334256609">
    <w:abstractNumId w:val="13"/>
  </w:num>
  <w:num w:numId="18" w16cid:durableId="1338538743">
    <w:abstractNumId w:val="14"/>
  </w:num>
  <w:num w:numId="19" w16cid:durableId="1502816452">
    <w:abstractNumId w:val="20"/>
  </w:num>
  <w:num w:numId="20" w16cid:durableId="1061322485">
    <w:abstractNumId w:val="27"/>
  </w:num>
  <w:num w:numId="21" w16cid:durableId="989554204">
    <w:abstractNumId w:val="19"/>
  </w:num>
  <w:num w:numId="22" w16cid:durableId="724573415">
    <w:abstractNumId w:val="20"/>
  </w:num>
  <w:num w:numId="23" w16cid:durableId="792745453">
    <w:abstractNumId w:val="20"/>
  </w:num>
  <w:num w:numId="24" w16cid:durableId="626742507">
    <w:abstractNumId w:val="12"/>
  </w:num>
  <w:num w:numId="25" w16cid:durableId="2036884918">
    <w:abstractNumId w:val="16"/>
  </w:num>
  <w:num w:numId="26" w16cid:durableId="1235702546">
    <w:abstractNumId w:val="10"/>
  </w:num>
  <w:num w:numId="27" w16cid:durableId="492067117">
    <w:abstractNumId w:val="20"/>
  </w:num>
  <w:num w:numId="28" w16cid:durableId="1931573393">
    <w:abstractNumId w:val="20"/>
  </w:num>
  <w:num w:numId="29" w16cid:durableId="1909027400">
    <w:abstractNumId w:val="1"/>
  </w:num>
  <w:num w:numId="30" w16cid:durableId="1173108353">
    <w:abstractNumId w:val="30"/>
  </w:num>
  <w:num w:numId="31" w16cid:durableId="1218395569">
    <w:abstractNumId w:val="20"/>
  </w:num>
  <w:num w:numId="32" w16cid:durableId="239096533">
    <w:abstractNumId w:val="20"/>
  </w:num>
  <w:num w:numId="33" w16cid:durableId="846751199">
    <w:abstractNumId w:val="21"/>
  </w:num>
  <w:num w:numId="34" w16cid:durableId="1734084102">
    <w:abstractNumId w:val="20"/>
  </w:num>
  <w:num w:numId="35" w16cid:durableId="1176187004">
    <w:abstractNumId w:val="20"/>
  </w:num>
  <w:num w:numId="36" w16cid:durableId="11208767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86221112">
    <w:abstractNumId w:val="25"/>
  </w:num>
  <w:num w:numId="38" w16cid:durableId="655692545">
    <w:abstractNumId w:val="17"/>
  </w:num>
  <w:num w:numId="39" w16cid:durableId="585655758">
    <w:abstractNumId w:val="5"/>
  </w:num>
  <w:num w:numId="40" w16cid:durableId="45296713">
    <w:abstractNumId w:val="35"/>
  </w:num>
  <w:num w:numId="41" w16cid:durableId="1353916178">
    <w:abstractNumId w:val="3"/>
  </w:num>
  <w:num w:numId="42" w16cid:durableId="863791799">
    <w:abstractNumId w:val="8"/>
  </w:num>
  <w:num w:numId="43" w16cid:durableId="208301033">
    <w:abstractNumId w:val="4"/>
  </w:num>
  <w:num w:numId="44" w16cid:durableId="1782803108">
    <w:abstractNumId w:val="31"/>
  </w:num>
  <w:num w:numId="45" w16cid:durableId="1386563463">
    <w:abstractNumId w:val="26"/>
  </w:num>
  <w:num w:numId="46" w16cid:durableId="895510628">
    <w:abstractNumId w:val="9"/>
  </w:num>
  <w:num w:numId="47" w16cid:durableId="320545513">
    <w:abstractNumId w:val="2"/>
  </w:num>
  <w:num w:numId="48" w16cid:durableId="1065491786">
    <w:abstractNumId w:val="24"/>
  </w:num>
  <w:num w:numId="49" w16cid:durableId="2099709889">
    <w:abstractNumId w:val="7"/>
  </w:num>
  <w:num w:numId="50" w16cid:durableId="1176578417">
    <w:abstractNumId w:val="28"/>
  </w:num>
  <w:num w:numId="51" w16cid:durableId="493112581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C1B"/>
    <w:rsid w:val="000120E1"/>
    <w:rsid w:val="0001556B"/>
    <w:rsid w:val="00016FED"/>
    <w:rsid w:val="00026382"/>
    <w:rsid w:val="00027221"/>
    <w:rsid w:val="000365DE"/>
    <w:rsid w:val="00046796"/>
    <w:rsid w:val="000508AE"/>
    <w:rsid w:val="00053014"/>
    <w:rsid w:val="00054E2B"/>
    <w:rsid w:val="000566C2"/>
    <w:rsid w:val="000626BA"/>
    <w:rsid w:val="000644A3"/>
    <w:rsid w:val="000725F4"/>
    <w:rsid w:val="000B67DF"/>
    <w:rsid w:val="000B7198"/>
    <w:rsid w:val="000C6FD1"/>
    <w:rsid w:val="000D66E0"/>
    <w:rsid w:val="000E7AE3"/>
    <w:rsid w:val="000F1BE4"/>
    <w:rsid w:val="00115C77"/>
    <w:rsid w:val="001200B9"/>
    <w:rsid w:val="00124D9D"/>
    <w:rsid w:val="00135BB1"/>
    <w:rsid w:val="001504AA"/>
    <w:rsid w:val="00163355"/>
    <w:rsid w:val="00163A32"/>
    <w:rsid w:val="001747F0"/>
    <w:rsid w:val="00175AD6"/>
    <w:rsid w:val="00184414"/>
    <w:rsid w:val="001876FB"/>
    <w:rsid w:val="00191A76"/>
    <w:rsid w:val="0019560E"/>
    <w:rsid w:val="00196722"/>
    <w:rsid w:val="001A444B"/>
    <w:rsid w:val="001B2A72"/>
    <w:rsid w:val="001B383B"/>
    <w:rsid w:val="001D7722"/>
    <w:rsid w:val="001E0FCA"/>
    <w:rsid w:val="001E4661"/>
    <w:rsid w:val="001F03C0"/>
    <w:rsid w:val="00201DBB"/>
    <w:rsid w:val="00202726"/>
    <w:rsid w:val="00206704"/>
    <w:rsid w:val="00207FCD"/>
    <w:rsid w:val="0021037F"/>
    <w:rsid w:val="00215646"/>
    <w:rsid w:val="002233BD"/>
    <w:rsid w:val="0025736E"/>
    <w:rsid w:val="0027495A"/>
    <w:rsid w:val="00276D84"/>
    <w:rsid w:val="00277F50"/>
    <w:rsid w:val="00297A26"/>
    <w:rsid w:val="002A7202"/>
    <w:rsid w:val="002B0E86"/>
    <w:rsid w:val="002B2833"/>
    <w:rsid w:val="002B2A44"/>
    <w:rsid w:val="002C6511"/>
    <w:rsid w:val="002F178F"/>
    <w:rsid w:val="002F2F0F"/>
    <w:rsid w:val="0030228E"/>
    <w:rsid w:val="0033327E"/>
    <w:rsid w:val="00337C1A"/>
    <w:rsid w:val="00340A2B"/>
    <w:rsid w:val="00391028"/>
    <w:rsid w:val="003A2C1B"/>
    <w:rsid w:val="003B11D0"/>
    <w:rsid w:val="003C75B7"/>
    <w:rsid w:val="003C7AD5"/>
    <w:rsid w:val="003E085D"/>
    <w:rsid w:val="003E1BE9"/>
    <w:rsid w:val="003E2B8E"/>
    <w:rsid w:val="003F5901"/>
    <w:rsid w:val="00406841"/>
    <w:rsid w:val="00413F8A"/>
    <w:rsid w:val="00417C15"/>
    <w:rsid w:val="00420845"/>
    <w:rsid w:val="00425CA5"/>
    <w:rsid w:val="00427B64"/>
    <w:rsid w:val="004301A6"/>
    <w:rsid w:val="0046376B"/>
    <w:rsid w:val="00466321"/>
    <w:rsid w:val="00467CC3"/>
    <w:rsid w:val="004752C2"/>
    <w:rsid w:val="004A50A5"/>
    <w:rsid w:val="004A5BE8"/>
    <w:rsid w:val="004B4485"/>
    <w:rsid w:val="004B73F4"/>
    <w:rsid w:val="004C2C2D"/>
    <w:rsid w:val="004E38DB"/>
    <w:rsid w:val="004E561C"/>
    <w:rsid w:val="004F52AD"/>
    <w:rsid w:val="004F6EA6"/>
    <w:rsid w:val="00505744"/>
    <w:rsid w:val="00516B45"/>
    <w:rsid w:val="0053460C"/>
    <w:rsid w:val="0054279C"/>
    <w:rsid w:val="0055738D"/>
    <w:rsid w:val="005752BA"/>
    <w:rsid w:val="00581346"/>
    <w:rsid w:val="005910F0"/>
    <w:rsid w:val="005B5717"/>
    <w:rsid w:val="005E4C3D"/>
    <w:rsid w:val="005F052E"/>
    <w:rsid w:val="00601655"/>
    <w:rsid w:val="0061623F"/>
    <w:rsid w:val="00620CF0"/>
    <w:rsid w:val="00623F01"/>
    <w:rsid w:val="006279A6"/>
    <w:rsid w:val="006338AB"/>
    <w:rsid w:val="00643E61"/>
    <w:rsid w:val="00644994"/>
    <w:rsid w:val="00677CD1"/>
    <w:rsid w:val="006802E1"/>
    <w:rsid w:val="00682286"/>
    <w:rsid w:val="00682557"/>
    <w:rsid w:val="00687A08"/>
    <w:rsid w:val="006B5B44"/>
    <w:rsid w:val="006C3D86"/>
    <w:rsid w:val="006D34DB"/>
    <w:rsid w:val="006D3C0D"/>
    <w:rsid w:val="006F27B2"/>
    <w:rsid w:val="00703B54"/>
    <w:rsid w:val="007126F5"/>
    <w:rsid w:val="00713317"/>
    <w:rsid w:val="007159CD"/>
    <w:rsid w:val="00741986"/>
    <w:rsid w:val="00746613"/>
    <w:rsid w:val="00750580"/>
    <w:rsid w:val="00753A86"/>
    <w:rsid w:val="007576AC"/>
    <w:rsid w:val="00757C02"/>
    <w:rsid w:val="00760269"/>
    <w:rsid w:val="007662F4"/>
    <w:rsid w:val="00767C87"/>
    <w:rsid w:val="007711F2"/>
    <w:rsid w:val="00771CA4"/>
    <w:rsid w:val="007826A5"/>
    <w:rsid w:val="00783262"/>
    <w:rsid w:val="00790023"/>
    <w:rsid w:val="007A0E37"/>
    <w:rsid w:val="007A4E53"/>
    <w:rsid w:val="007A7123"/>
    <w:rsid w:val="007B5BF2"/>
    <w:rsid w:val="00804241"/>
    <w:rsid w:val="008104A2"/>
    <w:rsid w:val="00810BE8"/>
    <w:rsid w:val="00841A3E"/>
    <w:rsid w:val="00856D63"/>
    <w:rsid w:val="00870952"/>
    <w:rsid w:val="00874148"/>
    <w:rsid w:val="00875FAB"/>
    <w:rsid w:val="0088614D"/>
    <w:rsid w:val="008D1A61"/>
    <w:rsid w:val="008D3F1D"/>
    <w:rsid w:val="008E0705"/>
    <w:rsid w:val="008E14F0"/>
    <w:rsid w:val="008E45AA"/>
    <w:rsid w:val="008F0E27"/>
    <w:rsid w:val="00902F3E"/>
    <w:rsid w:val="00903D98"/>
    <w:rsid w:val="00917B7D"/>
    <w:rsid w:val="00924805"/>
    <w:rsid w:val="0094092C"/>
    <w:rsid w:val="00951598"/>
    <w:rsid w:val="0095429C"/>
    <w:rsid w:val="009565EF"/>
    <w:rsid w:val="00964555"/>
    <w:rsid w:val="00965D9C"/>
    <w:rsid w:val="00977090"/>
    <w:rsid w:val="00992656"/>
    <w:rsid w:val="00996209"/>
    <w:rsid w:val="00997F93"/>
    <w:rsid w:val="009A4247"/>
    <w:rsid w:val="009B4E3E"/>
    <w:rsid w:val="009D03DF"/>
    <w:rsid w:val="009D2C27"/>
    <w:rsid w:val="009D47FE"/>
    <w:rsid w:val="009F4204"/>
    <w:rsid w:val="00A34EBB"/>
    <w:rsid w:val="00A43EB3"/>
    <w:rsid w:val="00A46923"/>
    <w:rsid w:val="00A50FD7"/>
    <w:rsid w:val="00A74C62"/>
    <w:rsid w:val="00A81B35"/>
    <w:rsid w:val="00A82456"/>
    <w:rsid w:val="00A85B7A"/>
    <w:rsid w:val="00A87A81"/>
    <w:rsid w:val="00A933A8"/>
    <w:rsid w:val="00A94A00"/>
    <w:rsid w:val="00AA53EB"/>
    <w:rsid w:val="00AA5AFC"/>
    <w:rsid w:val="00AB36F5"/>
    <w:rsid w:val="00AB487C"/>
    <w:rsid w:val="00AB6E52"/>
    <w:rsid w:val="00AB7B5A"/>
    <w:rsid w:val="00AC6EAD"/>
    <w:rsid w:val="00AC7B05"/>
    <w:rsid w:val="00AD151D"/>
    <w:rsid w:val="00AD2F70"/>
    <w:rsid w:val="00AD56E5"/>
    <w:rsid w:val="00AE0405"/>
    <w:rsid w:val="00AE35ED"/>
    <w:rsid w:val="00AF0471"/>
    <w:rsid w:val="00B012CF"/>
    <w:rsid w:val="00B059C4"/>
    <w:rsid w:val="00B06174"/>
    <w:rsid w:val="00B07134"/>
    <w:rsid w:val="00B07751"/>
    <w:rsid w:val="00B10E83"/>
    <w:rsid w:val="00B13BC7"/>
    <w:rsid w:val="00B20D8D"/>
    <w:rsid w:val="00B23D5B"/>
    <w:rsid w:val="00B327B4"/>
    <w:rsid w:val="00B445E0"/>
    <w:rsid w:val="00B66837"/>
    <w:rsid w:val="00B84277"/>
    <w:rsid w:val="00B970B8"/>
    <w:rsid w:val="00BA593F"/>
    <w:rsid w:val="00BB30F3"/>
    <w:rsid w:val="00BB54BA"/>
    <w:rsid w:val="00BC6972"/>
    <w:rsid w:val="00BD52A2"/>
    <w:rsid w:val="00BF4F5A"/>
    <w:rsid w:val="00BF4F7D"/>
    <w:rsid w:val="00C156F3"/>
    <w:rsid w:val="00C51A87"/>
    <w:rsid w:val="00C63A20"/>
    <w:rsid w:val="00C6462C"/>
    <w:rsid w:val="00C64A1D"/>
    <w:rsid w:val="00C65EB8"/>
    <w:rsid w:val="00C77560"/>
    <w:rsid w:val="00C96C1C"/>
    <w:rsid w:val="00CA49DE"/>
    <w:rsid w:val="00CB304F"/>
    <w:rsid w:val="00CC4E31"/>
    <w:rsid w:val="00CE0E58"/>
    <w:rsid w:val="00CE47B1"/>
    <w:rsid w:val="00CF769B"/>
    <w:rsid w:val="00D03A71"/>
    <w:rsid w:val="00D123C7"/>
    <w:rsid w:val="00D31BE2"/>
    <w:rsid w:val="00D50EEE"/>
    <w:rsid w:val="00D526EC"/>
    <w:rsid w:val="00D72A13"/>
    <w:rsid w:val="00D94D24"/>
    <w:rsid w:val="00D97F78"/>
    <w:rsid w:val="00DA0D68"/>
    <w:rsid w:val="00DB326B"/>
    <w:rsid w:val="00DB6F22"/>
    <w:rsid w:val="00DC4367"/>
    <w:rsid w:val="00DD2073"/>
    <w:rsid w:val="00DD22E9"/>
    <w:rsid w:val="00DD58E3"/>
    <w:rsid w:val="00DD7B94"/>
    <w:rsid w:val="00DF19BA"/>
    <w:rsid w:val="00DF684A"/>
    <w:rsid w:val="00E05E05"/>
    <w:rsid w:val="00E06669"/>
    <w:rsid w:val="00E16AAC"/>
    <w:rsid w:val="00E25711"/>
    <w:rsid w:val="00E32F1C"/>
    <w:rsid w:val="00E34972"/>
    <w:rsid w:val="00E80FA6"/>
    <w:rsid w:val="00E8238E"/>
    <w:rsid w:val="00EA5338"/>
    <w:rsid w:val="00EC7B38"/>
    <w:rsid w:val="00ED3210"/>
    <w:rsid w:val="00ED5D0E"/>
    <w:rsid w:val="00EE08E4"/>
    <w:rsid w:val="00EE0A4A"/>
    <w:rsid w:val="00EE3C47"/>
    <w:rsid w:val="00EE53BE"/>
    <w:rsid w:val="00EF5523"/>
    <w:rsid w:val="00F00245"/>
    <w:rsid w:val="00F038A2"/>
    <w:rsid w:val="00F06FBC"/>
    <w:rsid w:val="00F229F7"/>
    <w:rsid w:val="00F23307"/>
    <w:rsid w:val="00F45407"/>
    <w:rsid w:val="00F5442D"/>
    <w:rsid w:val="00F57069"/>
    <w:rsid w:val="00F82B68"/>
    <w:rsid w:val="00FA39DC"/>
    <w:rsid w:val="00FB7725"/>
    <w:rsid w:val="00FC270F"/>
    <w:rsid w:val="00FD139D"/>
    <w:rsid w:val="00FD445A"/>
    <w:rsid w:val="00FE3FC3"/>
    <w:rsid w:val="00FE4992"/>
    <w:rsid w:val="00FE5AD9"/>
    <w:rsid w:val="00FE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F97C4"/>
  <w15:chartTrackingRefBased/>
  <w15:docId w15:val="{977B4674-D5C5-41CB-8E85-62910A47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Documento"/>
    <w:qFormat/>
    <w:rsid w:val="00163A32"/>
    <w:pPr>
      <w:spacing w:before="120" w:after="120"/>
      <w:jc w:val="both"/>
    </w:pPr>
    <w:rPr>
      <w:rFonts w:ascii="Arial Narrow" w:hAnsi="Arial Narrow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992656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ter"/>
    <w:qFormat/>
    <w:rsid w:val="009926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ter"/>
    <w:qFormat/>
    <w:rsid w:val="00992656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arter"/>
    <w:qFormat/>
    <w:rsid w:val="00992656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arter"/>
    <w:qFormat/>
    <w:rsid w:val="00992656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arter"/>
    <w:qFormat/>
    <w:rsid w:val="00992656"/>
    <w:pPr>
      <w:numPr>
        <w:ilvl w:val="5"/>
        <w:numId w:val="1"/>
      </w:numPr>
      <w:spacing w:before="240" w:after="60"/>
      <w:outlineLvl w:val="5"/>
    </w:pPr>
    <w:rPr>
      <w:rFonts w:ascii="Arial" w:hAnsi="Arial"/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arter"/>
    <w:qFormat/>
    <w:rsid w:val="00992656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x-none" w:eastAsia="x-none"/>
    </w:rPr>
  </w:style>
  <w:style w:type="paragraph" w:styleId="Ttulo8">
    <w:name w:val="heading 8"/>
    <w:basedOn w:val="Normal"/>
    <w:next w:val="Normal"/>
    <w:link w:val="Ttulo8Carter"/>
    <w:qFormat/>
    <w:rsid w:val="00992656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iCs/>
      <w:lang w:val="x-none" w:eastAsia="x-none"/>
    </w:rPr>
  </w:style>
  <w:style w:type="paragraph" w:styleId="Ttulo9">
    <w:name w:val="heading 9"/>
    <w:basedOn w:val="Normal"/>
    <w:next w:val="Normal"/>
    <w:link w:val="Ttulo9Carter"/>
    <w:qFormat/>
    <w:rsid w:val="00992656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uiPriority w:val="9"/>
    <w:rsid w:val="00992656"/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customStyle="1" w:styleId="Ttulo2Carter">
    <w:name w:val="Título 2 Caráter"/>
    <w:link w:val="Ttulo2"/>
    <w:rsid w:val="00992656"/>
    <w:rPr>
      <w:rFonts w:ascii="Arial" w:hAnsi="Arial" w:cs="Arial"/>
      <w:b/>
      <w:bCs/>
      <w:i/>
      <w:iCs/>
      <w:sz w:val="28"/>
      <w:szCs w:val="28"/>
      <w:lang w:val="pt-PT" w:eastAsia="pt-PT" w:bidi="ar-SA"/>
    </w:rPr>
  </w:style>
  <w:style w:type="character" w:customStyle="1" w:styleId="Ttulo3Carter">
    <w:name w:val="Título 3 Caráter"/>
    <w:link w:val="Ttulo3"/>
    <w:rsid w:val="00992656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Ttulo4Carter">
    <w:name w:val="Título 4 Caráter"/>
    <w:link w:val="Ttulo4"/>
    <w:rsid w:val="00992656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Ttulo5Carter">
    <w:name w:val="Título 5 Caráter"/>
    <w:link w:val="Ttulo5"/>
    <w:rsid w:val="00992656"/>
    <w:rPr>
      <w:rFonts w:ascii="Arial" w:hAnsi="Arial"/>
      <w:b/>
      <w:bCs/>
      <w:i/>
      <w:iCs/>
      <w:sz w:val="26"/>
      <w:szCs w:val="26"/>
      <w:lang w:val="x-none" w:eastAsia="x-none"/>
    </w:rPr>
  </w:style>
  <w:style w:type="character" w:customStyle="1" w:styleId="Ttulo6Carter">
    <w:name w:val="Título 6 Caráter"/>
    <w:link w:val="Ttulo6"/>
    <w:rsid w:val="00992656"/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Ttulo7Carter">
    <w:name w:val="Título 7 Caráter"/>
    <w:link w:val="Ttulo7"/>
    <w:rsid w:val="00992656"/>
    <w:rPr>
      <w:rFonts w:ascii="Arial" w:hAnsi="Arial"/>
      <w:szCs w:val="24"/>
      <w:lang w:val="x-none" w:eastAsia="x-none"/>
    </w:rPr>
  </w:style>
  <w:style w:type="character" w:customStyle="1" w:styleId="Ttulo8Carter">
    <w:name w:val="Título 8 Caráter"/>
    <w:link w:val="Ttulo8"/>
    <w:rsid w:val="00992656"/>
    <w:rPr>
      <w:rFonts w:ascii="Arial" w:hAnsi="Arial"/>
      <w:i/>
      <w:iCs/>
      <w:szCs w:val="24"/>
      <w:lang w:val="x-none" w:eastAsia="x-none"/>
    </w:rPr>
  </w:style>
  <w:style w:type="character" w:customStyle="1" w:styleId="Ttulo9Carter">
    <w:name w:val="Título 9 Caráter"/>
    <w:link w:val="Ttulo9"/>
    <w:rsid w:val="00992656"/>
    <w:rPr>
      <w:rFonts w:ascii="Arial" w:hAnsi="Arial"/>
      <w:sz w:val="22"/>
      <w:szCs w:val="22"/>
      <w:lang w:val="x-none" w:eastAsia="x-none"/>
    </w:rPr>
  </w:style>
  <w:style w:type="paragraph" w:styleId="Legenda">
    <w:name w:val="caption"/>
    <w:basedOn w:val="Normal"/>
    <w:next w:val="Normal"/>
    <w:qFormat/>
    <w:rsid w:val="00992656"/>
    <w:pPr>
      <w:jc w:val="center"/>
    </w:pPr>
    <w:rPr>
      <w:rFonts w:cs="Arial"/>
      <w:b/>
      <w:bCs/>
      <w:szCs w:val="20"/>
    </w:rPr>
  </w:style>
  <w:style w:type="paragraph" w:styleId="PargrafodaLista">
    <w:name w:val="List Paragraph"/>
    <w:basedOn w:val="Normal"/>
    <w:uiPriority w:val="34"/>
    <w:qFormat/>
    <w:rsid w:val="00992656"/>
    <w:pPr>
      <w:ind w:left="720"/>
      <w:contextualSpacing/>
    </w:pPr>
  </w:style>
  <w:style w:type="paragraph" w:customStyle="1" w:styleId="lista">
    <w:name w:val="lista"/>
    <w:basedOn w:val="Listacommarcas"/>
    <w:qFormat/>
    <w:rsid w:val="00992656"/>
    <w:pPr>
      <w:numPr>
        <w:numId w:val="0"/>
      </w:numPr>
    </w:pPr>
    <w:rPr>
      <w:bCs/>
      <w:iCs/>
    </w:rPr>
  </w:style>
  <w:style w:type="paragraph" w:styleId="Listacommarcas">
    <w:name w:val="List Bullet"/>
    <w:basedOn w:val="Normal"/>
    <w:uiPriority w:val="99"/>
    <w:semiHidden/>
    <w:unhideWhenUsed/>
    <w:rsid w:val="00992656"/>
    <w:pPr>
      <w:numPr>
        <w:numId w:val="2"/>
      </w:numPr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F06FBC"/>
    <w:pPr>
      <w:tabs>
        <w:tab w:val="center" w:pos="4252"/>
        <w:tab w:val="right" w:pos="8504"/>
      </w:tabs>
      <w:spacing w:before="0" w:after="0"/>
    </w:pPr>
    <w:rPr>
      <w:lang w:val="x-none" w:eastAsia="x-none"/>
    </w:rPr>
  </w:style>
  <w:style w:type="character" w:customStyle="1" w:styleId="CabealhoCarter">
    <w:name w:val="Cabeçalho Caráter"/>
    <w:link w:val="Cabealho"/>
    <w:uiPriority w:val="99"/>
    <w:rsid w:val="00F06FBC"/>
    <w:rPr>
      <w:rFonts w:ascii="Arial Narrow" w:hAnsi="Arial Narrow"/>
      <w:szCs w:val="24"/>
    </w:rPr>
  </w:style>
  <w:style w:type="paragraph" w:styleId="Rodap">
    <w:name w:val="footer"/>
    <w:basedOn w:val="Normal"/>
    <w:link w:val="RodapCarter1"/>
    <w:uiPriority w:val="99"/>
    <w:unhideWhenUsed/>
    <w:rsid w:val="00F06FBC"/>
    <w:pPr>
      <w:tabs>
        <w:tab w:val="center" w:pos="4252"/>
        <w:tab w:val="right" w:pos="8504"/>
      </w:tabs>
      <w:spacing w:before="0" w:after="0"/>
    </w:pPr>
    <w:rPr>
      <w:lang w:val="x-none" w:eastAsia="x-none"/>
    </w:rPr>
  </w:style>
  <w:style w:type="character" w:customStyle="1" w:styleId="RodapCarter1">
    <w:name w:val="Rodapé Caráter1"/>
    <w:link w:val="Rodap"/>
    <w:uiPriority w:val="99"/>
    <w:rsid w:val="00F06FBC"/>
    <w:rPr>
      <w:rFonts w:ascii="Arial Narrow" w:hAnsi="Arial Narrow"/>
      <w:szCs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06FBC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arter">
    <w:name w:val="Texto de balão Caráter"/>
    <w:link w:val="Textodebalo"/>
    <w:uiPriority w:val="99"/>
    <w:semiHidden/>
    <w:rsid w:val="00F06FBC"/>
    <w:rPr>
      <w:rFonts w:ascii="Tahoma" w:hAnsi="Tahoma" w:cs="Tahoma"/>
      <w:sz w:val="16"/>
      <w:szCs w:val="16"/>
    </w:rPr>
  </w:style>
  <w:style w:type="paragraph" w:styleId="Ttulo">
    <w:name w:val="Title"/>
    <w:basedOn w:val="PargrafodaLista"/>
    <w:next w:val="Normal"/>
    <w:link w:val="TtuloCarter"/>
    <w:qFormat/>
    <w:rsid w:val="00BF4F7D"/>
    <w:pPr>
      <w:numPr>
        <w:numId w:val="3"/>
      </w:numPr>
      <w:jc w:val="left"/>
    </w:pPr>
    <w:rPr>
      <w:rFonts w:ascii="Verdana" w:hAnsi="Verdana"/>
      <w:b/>
      <w:smallCaps/>
      <w:sz w:val="24"/>
      <w:u w:val="single"/>
      <w:lang w:val="x-none" w:eastAsia="x-none"/>
    </w:rPr>
  </w:style>
  <w:style w:type="character" w:customStyle="1" w:styleId="TtuloCarter">
    <w:name w:val="Título Caráter"/>
    <w:link w:val="Ttulo"/>
    <w:rsid w:val="00BF4F7D"/>
    <w:rPr>
      <w:rFonts w:ascii="Verdana" w:hAnsi="Verdana"/>
      <w:b/>
      <w:smallCaps/>
      <w:sz w:val="24"/>
      <w:szCs w:val="24"/>
      <w:u w:val="single"/>
      <w:lang w:val="x-none" w:eastAsia="x-none"/>
    </w:rPr>
  </w:style>
  <w:style w:type="character" w:styleId="Hiperligao">
    <w:name w:val="Hyperlink"/>
    <w:uiPriority w:val="99"/>
    <w:unhideWhenUsed/>
    <w:rsid w:val="00EA5338"/>
    <w:rPr>
      <w:color w:val="0000FF"/>
      <w:u w:val="single"/>
    </w:rPr>
  </w:style>
  <w:style w:type="table" w:customStyle="1" w:styleId="Tabelacomgrelha">
    <w:name w:val="Tabela com grelha"/>
    <w:basedOn w:val="Tabelanormal"/>
    <w:uiPriority w:val="39"/>
    <w:rsid w:val="00FE3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elha1Clara-Destaque11">
    <w:name w:val="Tabela de Grelha 1 Clara - Destaque11"/>
    <w:basedOn w:val="Tabelanormal"/>
    <w:uiPriority w:val="46"/>
    <w:rsid w:val="00DB6F2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8E45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abealhodondice">
    <w:name w:val="TOC Heading"/>
    <w:basedOn w:val="Ttulo1"/>
    <w:next w:val="Normal"/>
    <w:uiPriority w:val="39"/>
    <w:unhideWhenUsed/>
    <w:qFormat/>
    <w:rsid w:val="001F03C0"/>
    <w:pPr>
      <w:keepLines/>
      <w:numPr>
        <w:numId w:val="0"/>
      </w:numPr>
      <w:spacing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</w:rPr>
  </w:style>
  <w:style w:type="paragraph" w:styleId="ndice2">
    <w:name w:val="toc 2"/>
    <w:basedOn w:val="Normal"/>
    <w:next w:val="Normal"/>
    <w:autoRedefine/>
    <w:uiPriority w:val="39"/>
    <w:unhideWhenUsed/>
    <w:rsid w:val="001F03C0"/>
    <w:pPr>
      <w:spacing w:before="0" w:after="100" w:line="259" w:lineRule="auto"/>
      <w:ind w:left="220"/>
      <w:jc w:val="left"/>
    </w:pPr>
    <w:rPr>
      <w:rFonts w:ascii="Calibri" w:hAnsi="Calibri"/>
      <w:sz w:val="22"/>
      <w:szCs w:val="22"/>
    </w:rPr>
  </w:style>
  <w:style w:type="paragraph" w:styleId="ndice1">
    <w:name w:val="toc 1"/>
    <w:basedOn w:val="Normal"/>
    <w:next w:val="Normal"/>
    <w:autoRedefine/>
    <w:uiPriority w:val="39"/>
    <w:unhideWhenUsed/>
    <w:rsid w:val="001F03C0"/>
    <w:pPr>
      <w:spacing w:before="0" w:after="100" w:line="259" w:lineRule="auto"/>
      <w:jc w:val="left"/>
    </w:pPr>
    <w:rPr>
      <w:rFonts w:ascii="Calibri" w:hAnsi="Calibri"/>
      <w:sz w:val="22"/>
      <w:szCs w:val="22"/>
    </w:rPr>
  </w:style>
  <w:style w:type="paragraph" w:styleId="ndice3">
    <w:name w:val="toc 3"/>
    <w:basedOn w:val="Normal"/>
    <w:next w:val="Normal"/>
    <w:autoRedefine/>
    <w:uiPriority w:val="39"/>
    <w:unhideWhenUsed/>
    <w:rsid w:val="001F03C0"/>
    <w:pPr>
      <w:spacing w:before="0" w:after="100" w:line="259" w:lineRule="auto"/>
      <w:ind w:left="440"/>
      <w:jc w:val="left"/>
    </w:pPr>
    <w:rPr>
      <w:rFonts w:ascii="Calibri" w:hAnsi="Calibri"/>
      <w:sz w:val="22"/>
      <w:szCs w:val="22"/>
    </w:rPr>
  </w:style>
  <w:style w:type="character" w:customStyle="1" w:styleId="RodapCarter">
    <w:name w:val="Rodapé Caráter"/>
    <w:uiPriority w:val="99"/>
    <w:rsid w:val="0095429C"/>
  </w:style>
  <w:style w:type="paragraph" w:customStyle="1" w:styleId="COVERLAB1">
    <w:name w:val="[COVER] LAB1"/>
    <w:basedOn w:val="Normal"/>
    <w:link w:val="COVERLAB1Char"/>
    <w:qFormat/>
    <w:rsid w:val="00783262"/>
    <w:pPr>
      <w:spacing w:after="0"/>
      <w:jc w:val="left"/>
    </w:pPr>
    <w:rPr>
      <w:rFonts w:ascii="Calibri" w:hAnsi="Calibri"/>
      <w:caps/>
      <w:color w:val="A6A6A6"/>
      <w:szCs w:val="22"/>
      <w:lang w:eastAsia="en-US"/>
    </w:rPr>
  </w:style>
  <w:style w:type="character" w:customStyle="1" w:styleId="COVERLAB1Char">
    <w:name w:val="[COVER] LAB1 Char"/>
    <w:link w:val="COVERLAB1"/>
    <w:rsid w:val="00783262"/>
    <w:rPr>
      <w:rFonts w:ascii="Calibri" w:hAnsi="Calibri"/>
      <w:caps/>
      <w:color w:val="A6A6A6"/>
      <w:szCs w:val="22"/>
      <w:lang w:eastAsia="en-US"/>
    </w:rPr>
  </w:style>
  <w:style w:type="character" w:styleId="TextodoMarcadordePosio">
    <w:name w:val="Placeholder Text"/>
    <w:basedOn w:val="Tipodeletrapredefinidodopargrafo"/>
    <w:uiPriority w:val="99"/>
    <w:semiHidden/>
    <w:rsid w:val="00924805"/>
    <w:rPr>
      <w:color w:val="666666"/>
    </w:rPr>
  </w:style>
  <w:style w:type="paragraph" w:styleId="SemEspaamento">
    <w:name w:val="No Spacing"/>
    <w:link w:val="SemEspaamentoCarter"/>
    <w:uiPriority w:val="1"/>
    <w:qFormat/>
    <w:rsid w:val="00810BE8"/>
    <w:pPr>
      <w:spacing w:before="80" w:after="80"/>
      <w:jc w:val="both"/>
    </w:pPr>
    <w:rPr>
      <w:rFonts w:asciiTheme="minorHAnsi" w:hAnsiTheme="minorHAnsi"/>
      <w:color w:val="595959" w:themeColor="text1" w:themeTint="A6"/>
      <w:szCs w:val="22"/>
      <w:lang w:val="en-GB" w:eastAsia="en-US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810BE8"/>
    <w:rPr>
      <w:rFonts w:asciiTheme="minorHAnsi" w:hAnsiTheme="minorHAnsi"/>
      <w:color w:val="595959" w:themeColor="text1" w:themeTint="A6"/>
      <w:szCs w:val="22"/>
      <w:lang w:val="en-GB" w:eastAsia="en-US"/>
    </w:rPr>
  </w:style>
  <w:style w:type="character" w:customStyle="1" w:styleId="Estilo1">
    <w:name w:val="Estilo1"/>
    <w:basedOn w:val="Tipodeletrapredefinidodopargrafo"/>
    <w:uiPriority w:val="1"/>
    <w:rsid w:val="00FB7725"/>
    <w:rPr>
      <w:rFonts w:ascii="Calibri Light" w:hAnsi="Calibri Light"/>
      <w:sz w:val="22"/>
    </w:rPr>
  </w:style>
  <w:style w:type="character" w:customStyle="1" w:styleId="Estilo2">
    <w:name w:val="Estilo2"/>
    <w:basedOn w:val="Tipodeletrapredefinidodopargrafo"/>
    <w:uiPriority w:val="1"/>
    <w:rsid w:val="00FB7725"/>
    <w:rPr>
      <w:rFonts w:ascii="Calibri Light" w:hAnsi="Calibri Light"/>
      <w:sz w:val="22"/>
    </w:rPr>
  </w:style>
  <w:style w:type="character" w:customStyle="1" w:styleId="Estilo3">
    <w:name w:val="Estilo3"/>
    <w:basedOn w:val="Tipodeletrapredefinidodopargrafo"/>
    <w:uiPriority w:val="1"/>
    <w:rsid w:val="00FB7725"/>
    <w:rPr>
      <w:rFonts w:ascii="Calibri Light" w:hAnsi="Calibri Light"/>
      <w:color w:val="auto"/>
      <w:sz w:val="22"/>
    </w:rPr>
  </w:style>
  <w:style w:type="character" w:customStyle="1" w:styleId="Estilo4">
    <w:name w:val="Estilo4"/>
    <w:basedOn w:val="Tipodeletrapredefinidodopargrafo"/>
    <w:uiPriority w:val="1"/>
    <w:rsid w:val="00FB7725"/>
    <w:rPr>
      <w:rFonts w:ascii="Calibri Light" w:hAnsi="Calibri Light"/>
      <w:sz w:val="22"/>
    </w:rPr>
  </w:style>
  <w:style w:type="character" w:customStyle="1" w:styleId="Estilo5">
    <w:name w:val="Estilo5"/>
    <w:basedOn w:val="Tipodeletrapredefinidodopargrafo"/>
    <w:uiPriority w:val="1"/>
    <w:rsid w:val="00FB7725"/>
    <w:rPr>
      <w:rFonts w:ascii="Calibri Light" w:hAnsi="Calibri Light"/>
      <w:sz w:val="22"/>
    </w:rPr>
  </w:style>
  <w:style w:type="character" w:customStyle="1" w:styleId="Estilo6">
    <w:name w:val="Estilo6"/>
    <w:basedOn w:val="Tipodeletrapredefinidodopargrafo"/>
    <w:uiPriority w:val="1"/>
    <w:rsid w:val="00FB7725"/>
    <w:rPr>
      <w:rFonts w:ascii="Calibri Light" w:hAnsi="Calibri Light"/>
      <w:sz w:val="20"/>
    </w:rPr>
  </w:style>
  <w:style w:type="table" w:styleId="TabelacomGrelha0">
    <w:name w:val="Table Grid"/>
    <w:basedOn w:val="Tabelanormal"/>
    <w:uiPriority w:val="59"/>
    <w:rsid w:val="009F4204"/>
    <w:rPr>
      <w:rFonts w:asciiTheme="minorHAnsi" w:eastAsiaTheme="minorEastAsia" w:hAnsiTheme="minorHAns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7">
    <w:name w:val="Estilo7"/>
    <w:basedOn w:val="Tipodeletrapredefinidodopargrafo"/>
    <w:uiPriority w:val="1"/>
    <w:rsid w:val="007A0E37"/>
    <w:rPr>
      <w:rFonts w:ascii="Calibri Light" w:hAnsi="Calibri Light"/>
      <w:sz w:val="22"/>
    </w:rPr>
  </w:style>
  <w:style w:type="character" w:customStyle="1" w:styleId="Estilo8">
    <w:name w:val="Estilo8"/>
    <w:basedOn w:val="Tipodeletrapredefinidodopargrafo"/>
    <w:uiPriority w:val="1"/>
    <w:rsid w:val="007A0E37"/>
    <w:rPr>
      <w:rFonts w:ascii="Calibri Light" w:hAnsi="Calibri Light"/>
      <w:sz w:val="22"/>
    </w:rPr>
  </w:style>
  <w:style w:type="character" w:customStyle="1" w:styleId="Estilo9">
    <w:name w:val="Estilo9"/>
    <w:basedOn w:val="Tipodeletrapredefinidodopargrafo"/>
    <w:uiPriority w:val="1"/>
    <w:rsid w:val="007A0E37"/>
    <w:rPr>
      <w:rFonts w:ascii="Calibri Light" w:hAnsi="Calibri Light"/>
      <w:sz w:val="22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856D6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56D63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56D63"/>
    <w:rPr>
      <w:rFonts w:ascii="Arial Narrow" w:hAnsi="Arial Narrow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56D6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56D63"/>
    <w:rPr>
      <w:rFonts w:ascii="Arial Narrow" w:hAnsi="Arial Narrow"/>
      <w:b/>
      <w:bCs/>
    </w:rPr>
  </w:style>
  <w:style w:type="paragraph" w:styleId="NormalWeb">
    <w:name w:val="Normal (Web)"/>
    <w:basedOn w:val="Normal"/>
    <w:uiPriority w:val="99"/>
    <w:semiHidden/>
    <w:unhideWhenUsed/>
    <w:rsid w:val="000508AE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cf01">
    <w:name w:val="cf01"/>
    <w:basedOn w:val="Tipodeletrapredefinidodopargrafo"/>
    <w:rsid w:val="000C6FD1"/>
    <w:rPr>
      <w:rFonts w:ascii="Segoe UI" w:hAnsi="Segoe UI" w:cs="Segoe UI" w:hint="default"/>
      <w:sz w:val="18"/>
      <w:szCs w:val="18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E0E58"/>
    <w:rPr>
      <w:color w:val="605E5C"/>
      <w:shd w:val="clear" w:color="auto" w:fill="E1DFDD"/>
    </w:rPr>
  </w:style>
  <w:style w:type="table" w:customStyle="1" w:styleId="Tabelacomgrelha1">
    <w:name w:val="Tabela com grelha1"/>
    <w:basedOn w:val="Tabelanormal"/>
    <w:uiPriority w:val="39"/>
    <w:rsid w:val="000B7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1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2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6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ca\Documents\Modelos%20Personalizados%20do%20Office\Memoria%20Descritiva_GAL%20OESTE%20COSTEIRO.do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E774C38-F5F5-4773-B9F2-0F8AB85E12EF}">
  <we:reference id="wa104381411" version="2.4.5.0" store="pt-PT" storeType="OMEX"/>
  <we:alternateReferences>
    <we:reference id="wa104381411" version="2.4.5.0" store="wa1043814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6CACA-90DB-46B1-94DB-28C5A9B2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Memoria Descritiva_GAL OESTE COSTEIRO</Template>
  <TotalTime>3</TotalTime>
  <Pages>3</Pages>
  <Words>551</Words>
  <Characters>2978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DR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cp:lastModifiedBy>Sonia</cp:lastModifiedBy>
  <cp:revision>4</cp:revision>
  <cp:lastPrinted>2019-07-29T15:34:00Z</cp:lastPrinted>
  <dcterms:created xsi:type="dcterms:W3CDTF">2026-06-22T16:19:00Z</dcterms:created>
  <dcterms:modified xsi:type="dcterms:W3CDTF">2026-06-22T16:21:00Z</dcterms:modified>
</cp:coreProperties>
</file>